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13.xml"/>
  <Override ContentType="application/vnd.openxmlformats-officedocument.wordprocessingml.header+xml" PartName="/word/header14.xml"/>
  <Override ContentType="application/vnd.openxmlformats-officedocument.wordprocessingml.header+xml" PartName="/word/header15.xml"/>
  <Override ContentType="application/vnd.openxmlformats-officedocument.wordprocessingml.header+xml" PartName="/word/header16.xml"/>
  <Override ContentType="application/vnd.openxmlformats-officedocument.wordprocessingml.header+xml" PartName="/word/header17.xml"/>
  <Override ContentType="application/vnd.openxmlformats-officedocument.wordprocessingml.header+xml" PartName="/word/header18.xml"/>
  <Override ContentType="application/vnd.openxmlformats-officedocument.wordprocessingml.header+xml" PartName="/word/header19.xml"/>
  <Override ContentType="application/vnd.openxmlformats-officedocument.wordprocessingml.header+xml" PartName="/word/header2.xml"/>
  <Override ContentType="application/vnd.openxmlformats-officedocument.wordprocessingml.header+xml" PartName="/word/header20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ps="http://schemas.microsoft.com/office/word/2010/wordprocessingShape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body>
    <!-- Modified by docx4j 8.2.4 (Apache licensed) using ECLIPSELINK_MOXy JAXB in Oracle Java 1.8.0_161 on Linux -->
    <w:tbl>
      <w:tblPr>
        <w:tblW w:w="10093" w:type="dxa"/>
        <w:tblCellMar>
          <w:left w:w="0" w:type="dxa"/>
          <w:right w:w="0" w:type="dxa"/>
        </w:tblCellMar>
        <w:tblLook w:firstRow="1" w:lastRow="0" w:firstColumn="1" w:lastColumn="0" w:noHBand="0" w:noVBand="1" w:val="04A0"/>
      </w:tblPr>
      <w:tblGrid>
        <w:gridCol w:w="10093"/>
      </w:tblGrid>
      <w:tr w:rsidRPr="003072C6" w:rsidR="001817CD" w:rsidTr="009E7424" w14:paraId="4D42E803" w14:textId="77777777">
        <w:trPr>
          <w:trHeight w:val="2552"/>
        </w:trPr>
        <w:tc>
          <w:tcPr>
            <w:tcW w:w="10093" w:type="dxa"/>
            <w:shd w:val="clear" w:color="auto" w:fill="auto"/>
          </w:tcPr>
          <w:p w:rsidRPr="003072C6" w:rsidR="00C416E1" w:rsidP="00E91933" w:rsidRDefault="00ED6437" w14:paraId="2A88DCE9" w14:textId="23B40443">
            <w:pPr>
              <w:pStyle w:val="DJRreportmaintitlecover"/>
            </w:pPr>
            <w:sdt>
              <w:sdtPr>
                <w:alias w:val="Document title"/>
                <w:tag w:val="Document title"/>
                <w:id w:val="-1691831389"/>
                <w:placeholder>
                  <w:docPart w:val="A227BD6BD3A84245A72EC3AD690EB9CD"/>
                </w:placeholder>
                <w:text/>
              </w:sdtPr>
              <w:sdtEndPr/>
              <w:sdtContent>
                <w:r w:rsidR="00696F91">
                  <w:t xml:space="preserve">Supplier Portal </w:t>
                </w:r>
                <w:r w:rsidR="0028639A">
                  <w:t>– Manage My Site</w:t>
                </w:r>
              </w:sdtContent>
            </w:sdt>
          </w:p>
          <w:p w:rsidR="00444D82" w:rsidP="00F070E5" w:rsidRDefault="00696F91" w14:paraId="5F8F8FBD" w14:textId="77777777">
            <w:pPr>
              <w:pStyle w:val="DJRreportsubtitlecover"/>
            </w:pPr>
            <w:r>
              <w:t xml:space="preserve">Department of </w:t>
            </w:r>
            <w:r w:rsidR="00CC1C10">
              <w:t>Justice and Community Safety</w:t>
            </w:r>
          </w:p>
          <w:p w:rsidRPr="003072C6" w:rsidR="00434920" w:rsidP="002645BC" w:rsidRDefault="00434920" w14:paraId="218A2F3C" w14:textId="77777777">
            <w:pPr>
              <w:pStyle w:val="DJRreportsubtitlecover"/>
            </w:pPr>
          </w:p>
        </w:tc>
      </w:tr>
    </w:tbl>
    <w:p w:rsidRPr="00256E7C" w:rsidR="00C51B1C" w:rsidP="00D15BB2" w:rsidRDefault="00C51B1C" w14:paraId="1ACBA56A" w14:textId="77777777">
      <w:pPr>
        <w:pStyle w:val="DJRbody"/>
        <w:sectPr w:rsidRPr="00256E7C" w:rsidR="00C51B1C" w:rsidSect="006E5DBA">
          <w:headerReference r:id="rId11" w:type="even"/>
          <w:headerReference r:id="rId12" w:type="default"/>
          <w:footerReference r:id="rId13" w:type="even"/>
          <w:footerReference r:id="rId14" w:type="default"/>
          <w:headerReference r:id="rId15" w:type="first"/>
          <w:footerReference r:id="rId16" w:type="first"/>
          <w:type w:val="continuous"/>
          <w:pgSz w:w="11906" w:h="16838" w:code="9"/>
          <w:pgMar w:top="1985" w:right="851" w:bottom="1134" w:left="851" w:header="454" w:footer="567" w:gutter="0"/>
          <w:cols w:space="720"/>
          <w:titlePg/>
          <w:docGrid w:linePitch="360"/>
        </w:sectPr>
      </w:pPr>
    </w:p>
    <w:p w:rsidR="001D2A2D" w:rsidP="00B15D5E" w:rsidRDefault="001D2A2D" w14:paraId="1195A3AF" w14:textId="77777777">
      <w:pPr>
        <w:pStyle w:val="DJRbody"/>
      </w:pPr>
    </w:p>
    <w:p w:rsidR="0084768A" w:rsidP="00B15D5E" w:rsidRDefault="00D6212E" w14:paraId="34B531B0" w14:textId="77777777">
      <w:pPr>
        <w:pStyle w:val="DJRbody"/>
      </w:pPr>
      <w:r>
        <w:rPr>
          <w:noProof/>
          <w:lang w:eastAsia="en-AU"/>
        </w:rPr>
        <w:drawing>
          <wp:anchor distT="0" distB="0" distL="114300" distR="114300" simplePos="false" relativeHeight="251785216" behindDoc="true" locked="false" layoutInCell="true" allowOverlap="true" wp14:anchorId="4FC955E0" wp14:editId="79F06383">
            <wp:simplePos x="0" y="0"/>
            <wp:positionH relativeFrom="page">
              <wp:posOffset>-2540</wp:posOffset>
            </wp:positionH>
            <wp:positionV relativeFrom="paragraph">
              <wp:posOffset>191135</wp:posOffset>
            </wp:positionV>
            <wp:extent cx="7595870" cy="7148830"/>
            <wp:effectExtent l="0" t="0" r="5080" b="0"/>
            <wp:wrapNone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" name="Picture 3" descr="DJCS_A4_Report_frontcover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CS_A4_Report_frontcover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0EB" w:rsidP="000B1380" w:rsidRDefault="002430EB" w14:paraId="264000DC" w14:textId="77777777">
      <w:pPr>
        <w:pStyle w:val="DJRTOCheadingreport"/>
        <w:sectPr w:rsidR="002430EB" w:rsidSect="006E5DBA">
          <w:headerReference r:id="rId18" w:type="default"/>
          <w:footerReference r:id="rId19" w:type="default"/>
          <w:type w:val="continuous"/>
          <w:pgSz w:w="11906" w:h="16838" w:code="9"/>
          <w:pgMar w:top="1871" w:right="851" w:bottom="1588" w:left="851" w:header="1106" w:footer="567" w:gutter="0"/>
          <w:cols w:space="720"/>
          <w:docGrid w:linePitch="360"/>
        </w:sectPr>
      </w:pPr>
    </w:p>
    <w:p w:rsidRPr="00711B0C" w:rsidR="00AC0C3B" w:rsidP="000B1380" w:rsidRDefault="002B124B" w14:paraId="006DBC30" w14:textId="77777777">
      <w:pPr>
        <w:pStyle w:val="DJRTOCheadingreport"/>
      </w:pPr>
      <w:r>
        <w:lastRenderedPageBreak/>
        <w:t>Table of c</w:t>
      </w:r>
      <w:r w:rsidRPr="00711B0C" w:rsidR="00AC0C3B">
        <w:t>ontents</w:t>
      </w:r>
    </w:p>
    <w:p w:rsidR="007E51A5" w:rsidRDefault="000E7BFA" w14:paraId="7FE1B218" w14:textId="189B092B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r>
        <w:rPr>
          <w:b w:val="false"/>
          <w:noProof w:val="false"/>
        </w:rPr>
        <w:fldChar w:fldCharType="begin"/>
      </w:r>
      <w:r>
        <w:rPr>
          <w:b w:val="false"/>
          <w:noProof w:val="false"/>
        </w:rPr>
        <w:instrText xml:space="preserve"> TOC \o "1-2" \h \z \u </w:instrText>
      </w:r>
      <w:r>
        <w:rPr>
          <w:b w:val="false"/>
          <w:noProof w:val="false"/>
        </w:rPr>
        <w:fldChar w:fldCharType="separate"/>
      </w:r>
      <w:hyperlink w:history="true" w:anchor="_Toc50463668">
        <w:r w:rsidRPr="00FC2954" w:rsidR="007E51A5">
          <w:rPr>
            <w:rStyle w:val="Hyperlink"/>
          </w:rPr>
          <w:t>Set User Preferences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_Toc50463668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3</w:t>
        </w:r>
        <w:r w:rsidR="007E51A5">
          <w:rPr>
            <w:webHidden/>
          </w:rPr>
          <w:fldChar w:fldCharType="end"/>
        </w:r>
      </w:hyperlink>
    </w:p>
    <w:p w:rsidR="007E51A5" w:rsidRDefault="00ED6437" w14:paraId="107A3031" w14:textId="4D7A1D02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69">
        <w:r w:rsidRPr="00FC2954" w:rsidR="007E51A5">
          <w:rPr>
            <w:rStyle w:val="Hyperlink"/>
          </w:rPr>
          <w:t>Maintain Company Details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_Toc50463669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5</w:t>
        </w:r>
        <w:r w:rsidR="007E51A5">
          <w:rPr>
            <w:webHidden/>
          </w:rPr>
          <w:fldChar w:fldCharType="end"/>
        </w:r>
      </w:hyperlink>
    </w:p>
    <w:p w:rsidR="007E51A5" w:rsidRDefault="00ED6437" w14:paraId="3A9789D0" w14:textId="61EFBD4B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0">
        <w:r w:rsidRPr="00FC2954" w:rsidR="007E51A5">
          <w:rPr>
            <w:rStyle w:val="Hyperlink"/>
          </w:rPr>
          <w:t>Company Profile Links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_Toc50463670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6</w:t>
        </w:r>
        <w:r w:rsidR="007E51A5">
          <w:rPr>
            <w:webHidden/>
          </w:rPr>
          <w:fldChar w:fldCharType="end"/>
        </w:r>
      </w:hyperlink>
    </w:p>
    <w:p w:rsidR="007E51A5" w:rsidRDefault="00ED6437" w14:paraId="628ECB60" w14:textId="5AC0EF2F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1">
        <w:r w:rsidRPr="00FC2954" w:rsidR="007E51A5">
          <w:rPr>
            <w:rStyle w:val="Hyperlink"/>
          </w:rPr>
          <w:t>Maintain Your Address Book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_Toc50463671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7</w:t>
        </w:r>
        <w:r w:rsidR="007E51A5">
          <w:rPr>
            <w:webHidden/>
          </w:rPr>
          <w:fldChar w:fldCharType="end"/>
        </w:r>
      </w:hyperlink>
    </w:p>
    <w:p w:rsidR="007E51A5" w:rsidRDefault="00ED6437" w14:paraId="1B1D0169" w14:textId="00E35A6C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2">
        <w:r w:rsidRPr="00FC2954" w:rsidR="007E51A5">
          <w:rPr>
            <w:rStyle w:val="Hyperlink"/>
          </w:rPr>
          <w:t>Maintain Contact Details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_Toc50463672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8</w:t>
        </w:r>
        <w:r w:rsidR="007E51A5">
          <w:rPr>
            <w:webHidden/>
          </w:rPr>
          <w:fldChar w:fldCharType="end"/>
        </w:r>
      </w:hyperlink>
    </w:p>
    <w:p w:rsidR="007E51A5" w:rsidRDefault="00ED6437" w14:paraId="42CBE353" w14:textId="2EFEE3F3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3">
        <w:r w:rsidRPr="00FC2954" w:rsidR="007E51A5">
          <w:rPr>
            <w:rStyle w:val="Hyperlink"/>
          </w:rPr>
          <w:t>Create a New Contact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_Toc50463673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9</w:t>
        </w:r>
        <w:r w:rsidR="007E51A5">
          <w:rPr>
            <w:webHidden/>
          </w:rPr>
          <w:fldChar w:fldCharType="end"/>
        </w:r>
      </w:hyperlink>
    </w:p>
    <w:p w:rsidR="007E51A5" w:rsidRDefault="00ED6437" w14:paraId="22DCBA40" w14:textId="6E52E046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4">
        <w:r w:rsidRPr="00FC2954" w:rsidR="007E51A5">
          <w:rPr>
            <w:rStyle w:val="Hyperlink"/>
          </w:rPr>
          <w:t>Update an Existing Contact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_Toc50463674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11</w:t>
        </w:r>
        <w:r w:rsidR="007E51A5">
          <w:rPr>
            <w:webHidden/>
          </w:rPr>
          <w:fldChar w:fldCharType="end"/>
        </w:r>
      </w:hyperlink>
    </w:p>
    <w:p w:rsidR="007E51A5" w:rsidRDefault="00ED6437" w14:paraId="08E1ED97" w14:textId="564289C3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5">
        <w:r w:rsidRPr="00FC2954" w:rsidR="007E51A5">
          <w:rPr>
            <w:rStyle w:val="Hyperlink"/>
          </w:rPr>
          <w:t>Add an additional address for a contact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_Toc50463675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13</w:t>
        </w:r>
        <w:r w:rsidR="007E51A5">
          <w:rPr>
            <w:webHidden/>
          </w:rPr>
          <w:fldChar w:fldCharType="end"/>
        </w:r>
      </w:hyperlink>
    </w:p>
    <w:p w:rsidR="007E51A5" w:rsidRDefault="00ED6437" w14:paraId="5E646024" w14:textId="13E5A652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6">
        <w:r w:rsidRPr="00FC2954" w:rsidR="007E51A5">
          <w:rPr>
            <w:rStyle w:val="Hyperlink"/>
          </w:rPr>
          <w:t>Add the Business Classification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_Toc50463676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14</w:t>
        </w:r>
        <w:r w:rsidR="007E51A5">
          <w:rPr>
            <w:webHidden/>
          </w:rPr>
          <w:fldChar w:fldCharType="end"/>
        </w:r>
      </w:hyperlink>
    </w:p>
    <w:p w:rsidR="007E51A5" w:rsidRDefault="00ED6437" w14:paraId="4BC93E50" w14:textId="1CDFEDC0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7" r:id="rId20">
        <w:r w:rsidRPr="00FC2954" w:rsidR="007E51A5">
          <w:rPr>
            <w:rStyle w:val="Hyperlink"/>
          </w:rPr>
          <w:t>Adding Bank Details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_Toc50463677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16</w:t>
        </w:r>
        <w:r w:rsidR="007E51A5">
          <w:rPr>
            <w:webHidden/>
          </w:rPr>
          <w:fldChar w:fldCharType="end"/>
        </w:r>
      </w:hyperlink>
    </w:p>
    <w:p w:rsidR="007E51A5" w:rsidRDefault="00ED6437" w14:paraId="026858DC" w14:textId="271CB15B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8">
        <w:r w:rsidRPr="00FC2954" w:rsidR="007E51A5">
          <w:rPr>
            <w:rStyle w:val="Hyperlink"/>
          </w:rPr>
          <w:t>Updating Bank Details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_Toc50463678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19</w:t>
        </w:r>
        <w:r w:rsidR="007E51A5">
          <w:rPr>
            <w:webHidden/>
          </w:rPr>
          <w:fldChar w:fldCharType="end"/>
        </w:r>
      </w:hyperlink>
    </w:p>
    <w:p w:rsidR="007E51A5" w:rsidRDefault="00ED6437" w14:paraId="7825A292" w14:textId="58B1E891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79">
        <w:r w:rsidRPr="00FC2954" w:rsidR="007E51A5">
          <w:rPr>
            <w:rStyle w:val="Hyperlink"/>
          </w:rPr>
          <w:t>Resetting Your Password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_Toc50463679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20</w:t>
        </w:r>
        <w:r w:rsidR="007E51A5">
          <w:rPr>
            <w:webHidden/>
          </w:rPr>
          <w:fldChar w:fldCharType="end"/>
        </w:r>
      </w:hyperlink>
    </w:p>
    <w:p w:rsidR="007E51A5" w:rsidRDefault="00ED6437" w14:paraId="56DAB326" w14:textId="5E66E0A2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80">
        <w:r w:rsidRPr="00FC2954" w:rsidR="007E51A5">
          <w:rPr>
            <w:rStyle w:val="Hyperlink"/>
          </w:rPr>
          <w:t>Maintain Company Details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_Toc50463680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21</w:t>
        </w:r>
        <w:r w:rsidR="007E51A5">
          <w:rPr>
            <w:webHidden/>
          </w:rPr>
          <w:fldChar w:fldCharType="end"/>
        </w:r>
      </w:hyperlink>
    </w:p>
    <w:p w:rsidR="007E51A5" w:rsidRDefault="00ED6437" w14:paraId="1F17B02B" w14:textId="027FD4C2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81">
        <w:r w:rsidRPr="00FC2954" w:rsidR="007E51A5">
          <w:rPr>
            <w:rStyle w:val="Hyperlink"/>
          </w:rPr>
          <w:t>Adding Attachments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_Toc50463681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22</w:t>
        </w:r>
        <w:r w:rsidR="007E51A5">
          <w:rPr>
            <w:webHidden/>
          </w:rPr>
          <w:fldChar w:fldCharType="end"/>
        </w:r>
      </w:hyperlink>
    </w:p>
    <w:p w:rsidR="007E51A5" w:rsidRDefault="00ED6437" w14:paraId="6ACE22A8" w14:textId="13942181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63682" r:id="rId21">
        <w:r w:rsidRPr="00FC2954" w:rsidR="007E51A5">
          <w:rPr>
            <w:rStyle w:val="Hyperlink"/>
          </w:rPr>
          <w:t>Need Help?</w:t>
        </w:r>
        <w:r w:rsidR="007E51A5">
          <w:rPr>
            <w:webHidden/>
          </w:rPr>
          <w:tab/>
        </w:r>
        <w:r w:rsidR="007E51A5">
          <w:rPr>
            <w:webHidden/>
          </w:rPr>
          <w:fldChar w:fldCharType="begin"/>
        </w:r>
        <w:r w:rsidR="007E51A5">
          <w:rPr>
            <w:webHidden/>
          </w:rPr>
          <w:instrText xml:space="preserve"> PAGEREF _Toc50463682 \h </w:instrText>
        </w:r>
        <w:r w:rsidR="007E51A5">
          <w:rPr>
            <w:webHidden/>
          </w:rPr>
        </w:r>
        <w:r w:rsidR="007E51A5">
          <w:rPr>
            <w:webHidden/>
          </w:rPr>
          <w:fldChar w:fldCharType="separate"/>
        </w:r>
        <w:r w:rsidR="007E51A5">
          <w:rPr>
            <w:webHidden/>
          </w:rPr>
          <w:t>23</w:t>
        </w:r>
        <w:r w:rsidR="007E51A5">
          <w:rPr>
            <w:webHidden/>
          </w:rPr>
          <w:fldChar w:fldCharType="end"/>
        </w:r>
      </w:hyperlink>
    </w:p>
    <w:p w:rsidRPr="00477D08" w:rsidR="004C382B" w:rsidP="00477D08" w:rsidRDefault="000E7BFA" w14:paraId="0D89B074" w14:textId="01147A5A">
      <w:pPr>
        <w:pStyle w:val="TOC2"/>
        <w:sectPr w:rsidRPr="00477D08" w:rsidR="004C382B" w:rsidSect="004C382B">
          <w:headerReference r:id="rId22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  <w:r>
        <w:rPr>
          <w:b/>
          <w:noProof w:val="false"/>
          <w:color w:val="007DC3" w:themeColor="accent1"/>
        </w:rPr>
        <w:fldChar w:fldCharType="end"/>
      </w:r>
      <w:bookmarkStart w:id="0" w:name="_Toc510079371"/>
      <w:bookmarkStart w:id="1" w:name="_Toc517429399"/>
    </w:p>
    <w:p w:rsidRPr="0028639A" w:rsidR="0028639A" w:rsidP="00477D08" w:rsidRDefault="0028639A" w14:paraId="07135D4F" w14:textId="48FBC77E">
      <w:pPr>
        <w:pStyle w:val="Heading1"/>
        <w:numPr>
          <w:ilvl w:val="0"/>
          <w:numId w:val="0"/>
        </w:numPr>
        <w:spacing w:before="0"/>
        <w:rPr>
          <w:color w:val="0070C0"/>
          <w:sz w:val="36"/>
          <w:szCs w:val="36"/>
        </w:rPr>
      </w:pPr>
      <w:bookmarkStart w:id="2" w:name="_Toc50463668"/>
      <w:r w:rsidRPr="0028639A">
        <w:rPr>
          <w:color w:val="0070C0"/>
          <w:sz w:val="36"/>
          <w:szCs w:val="36"/>
        </w:rPr>
        <w:lastRenderedPageBreak/>
        <w:t>Set User Preferences</w:t>
      </w:r>
      <w:bookmarkEnd w:id="2"/>
    </w:p>
    <w:p w:rsidRPr="00C57180" w:rsidR="005636EE" w:rsidP="005636EE" w:rsidRDefault="005636EE" w14:paraId="7642F820" w14:textId="67035CFE">
      <w:pPr>
        <w:pStyle w:val="DJRTOCheadingreport"/>
        <w:rPr>
          <w:rFonts w:ascii="Calibri" w:hAnsi="Calibri" w:eastAsia="Calibri"/>
          <w:b w:val="false"/>
          <w:bCs w:val="false"/>
          <w:color w:val="002060"/>
          <w:kern w:val="0"/>
          <w:sz w:val="24"/>
          <w:szCs w:val="24"/>
          <w:lang w:eastAsia="en-AU"/>
        </w:rPr>
      </w:pPr>
      <w:r w:rsidRPr="0022538F">
        <w:rPr>
          <w:rFonts w:ascii="Calibri" w:hAnsi="Calibri"/>
          <w:b w:val="false"/>
          <w:sz w:val="24"/>
          <w:szCs w:val="24"/>
        </w:rPr>
        <w:t>You can</w:t>
      </w:r>
      <w:r>
        <w:rPr>
          <w:rFonts w:ascii="Calibri" w:hAnsi="Calibri"/>
          <w:sz w:val="24"/>
          <w:szCs w:val="24"/>
        </w:rPr>
        <w:t xml:space="preserve"> </w:t>
      </w:r>
      <w:r w:rsidRPr="00C90A6E">
        <w:rPr>
          <w:rFonts w:ascii="Calibri" w:hAnsi="Calibri"/>
          <w:b w:val="false"/>
          <w:sz w:val="24"/>
          <w:szCs w:val="24"/>
        </w:rPr>
        <w:t>c</w:t>
      </w:r>
      <w:r w:rsidRPr="00C57180">
        <w:rPr>
          <w:rFonts w:ascii="Calibri" w:hAnsi="Calibri" w:eastAsia="Calibri"/>
          <w:b w:val="false"/>
          <w:bCs w:val="false"/>
          <w:color w:val="002060"/>
          <w:kern w:val="0"/>
          <w:sz w:val="24"/>
          <w:szCs w:val="24"/>
          <w:lang w:eastAsia="en-AU"/>
        </w:rPr>
        <w:t xml:space="preserve">hange your user settings or preferences at any time using the </w:t>
      </w:r>
      <w:r w:rsidRPr="00C57180">
        <w:rPr>
          <w:rFonts w:ascii="Calibri" w:hAnsi="Calibri" w:eastAsia="Calibri"/>
          <w:color w:val="002060"/>
          <w:kern w:val="0"/>
          <w:sz w:val="24"/>
          <w:szCs w:val="24"/>
          <w:lang w:eastAsia="en-AU"/>
        </w:rPr>
        <w:t xml:space="preserve">Preferences </w:t>
      </w:r>
      <w:r w:rsidRPr="00C57180">
        <w:rPr>
          <w:rFonts w:ascii="Calibri" w:hAnsi="Calibri" w:eastAsia="Calibri"/>
          <w:b w:val="false"/>
          <w:bCs w:val="false"/>
          <w:color w:val="002060"/>
          <w:kern w:val="0"/>
          <w:sz w:val="24"/>
          <w:szCs w:val="24"/>
          <w:lang w:eastAsia="en-AU"/>
        </w:rPr>
        <w:t>link at the top right</w:t>
      </w:r>
      <w:r>
        <w:rPr>
          <w:rFonts w:ascii="Calibri" w:hAnsi="Calibri" w:eastAsia="Calibri"/>
          <w:b w:val="false"/>
          <w:bCs w:val="false"/>
          <w:color w:val="002060"/>
          <w:kern w:val="0"/>
          <w:sz w:val="24"/>
          <w:szCs w:val="24"/>
          <w:lang w:eastAsia="en-AU"/>
        </w:rPr>
        <w:t>-</w:t>
      </w:r>
      <w:r w:rsidRPr="00C57180">
        <w:rPr>
          <w:rFonts w:ascii="Calibri" w:hAnsi="Calibri" w:eastAsia="Calibri"/>
          <w:b w:val="false"/>
          <w:bCs w:val="false"/>
          <w:color w:val="002060"/>
          <w:kern w:val="0"/>
          <w:sz w:val="24"/>
          <w:szCs w:val="24"/>
          <w:lang w:eastAsia="en-AU"/>
        </w:rPr>
        <w:t>h</w:t>
      </w:r>
      <w:r>
        <w:rPr>
          <w:rFonts w:ascii="Calibri" w:hAnsi="Calibri" w:eastAsia="Calibri"/>
          <w:b w:val="false"/>
          <w:bCs w:val="false"/>
          <w:color w:val="002060"/>
          <w:kern w:val="0"/>
          <w:sz w:val="24"/>
          <w:szCs w:val="24"/>
          <w:lang w:eastAsia="en-AU"/>
        </w:rPr>
        <w:t xml:space="preserve">and side of each screen in the </w:t>
      </w:r>
      <w:r w:rsidRPr="00C57180">
        <w:rPr>
          <w:rFonts w:ascii="Calibri" w:hAnsi="Calibri" w:eastAsia="Calibri"/>
          <w:b w:val="false"/>
          <w:bCs w:val="false"/>
          <w:color w:val="002060"/>
          <w:kern w:val="0"/>
          <w:sz w:val="24"/>
          <w:szCs w:val="24"/>
          <w:lang w:eastAsia="en-AU"/>
        </w:rPr>
        <w:t>Supplier Portal.</w:t>
      </w:r>
      <w:r w:rsidRPr="00C57180">
        <w:rPr>
          <w:rFonts w:ascii="Calibri" w:hAnsi="Calibri" w:eastAsia="Calibri"/>
          <w:b w:val="false"/>
          <w:bCs w:val="false"/>
          <w:color w:val="002060"/>
          <w:kern w:val="0"/>
          <w:sz w:val="24"/>
          <w:szCs w:val="24"/>
          <w:lang w:eastAsia="en-AU"/>
        </w:rPr>
        <w:br/>
      </w: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C85036" w14:paraId="397722EF" w14:textId="77777777">
        <w:trPr>
          <w:trHeight w:val="378"/>
          <w:tblHeader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0235E75A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68F927C2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5636EE" w:rsidTr="001B7C1A" w14:paraId="4120840B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5636EE" w:rsidP="009013C3" w:rsidRDefault="005636EE" w14:paraId="2A83F30F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5636EE" w:rsidP="009013C3" w:rsidRDefault="005636EE" w14:paraId="23103DD3" w14:textId="77777777">
            <w:pPr>
              <w:pStyle w:val="ManualNormal"/>
            </w:pPr>
            <w:r w:rsidRPr="006E4211">
              <w:t>Select the</w:t>
            </w:r>
            <w:r>
              <w:rPr>
                <w:b/>
              </w:rPr>
              <w:t xml:space="preserve"> Settings </w:t>
            </w:r>
            <w:r w:rsidRPr="006E4211">
              <w:t>link at the top of the screen</w:t>
            </w:r>
            <w:r>
              <w:rPr>
                <w:b/>
              </w:rPr>
              <w:t xml:space="preserve"> </w:t>
            </w:r>
          </w:p>
        </w:tc>
      </w:tr>
      <w:tr w:rsidRPr="00B97A3C" w:rsidR="005636EE" w:rsidTr="001B7C1A" w14:paraId="0CADB361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5636EE" w:rsidP="009013C3" w:rsidRDefault="005636EE" w14:paraId="17768346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5636EE" w:rsidP="009013C3" w:rsidRDefault="005636EE" w14:paraId="3896CFC6" w14:textId="77777777">
            <w:pPr>
              <w:pStyle w:val="ManualNormal"/>
            </w:pPr>
            <w:r>
              <w:rPr>
                <w:b/>
              </w:rPr>
              <w:t xml:space="preserve">Select Preferences </w:t>
            </w:r>
            <w:r>
              <w:t>–</w:t>
            </w:r>
            <w:r w:rsidRPr="006E4211">
              <w:t xml:space="preserve"> the </w:t>
            </w:r>
            <w:r w:rsidRPr="006E4211">
              <w:rPr>
                <w:b/>
              </w:rPr>
              <w:t>General Preferences</w:t>
            </w:r>
            <w:r w:rsidRPr="006E4211">
              <w:t xml:space="preserve"> page displays</w:t>
            </w:r>
            <w:r>
              <w:t>. Change your preferences as per your requirements</w:t>
            </w:r>
            <w:r w:rsidRPr="005868A8">
              <w:t xml:space="preserve"> </w:t>
            </w:r>
          </w:p>
        </w:tc>
      </w:tr>
      <w:tr w:rsidRPr="00B97A3C" w:rsidR="005636EE" w:rsidTr="001B7C1A" w14:paraId="66D430EC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5636EE" w:rsidP="009013C3" w:rsidRDefault="005636EE" w14:paraId="7EC7388C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3BD1486C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506720" cy="773430"/>
                  <wp:effectExtent l="0" t="0" r="0" b="762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35" name="Picture 235" descr="Set User Preferences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et User Preferences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5636EE" w:rsidTr="001B7C1A" w14:paraId="6EB968A3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5636EE" w:rsidP="009013C3" w:rsidRDefault="005636EE" w14:paraId="7565B7D4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5A4A4802" w14:textId="77777777">
            <w:pPr>
              <w:pStyle w:val="ManualNormal"/>
              <w:rPr>
                <w:b/>
              </w:rPr>
            </w:pPr>
            <w:r>
              <w:rPr>
                <w:b/>
              </w:rPr>
              <w:t xml:space="preserve">General Preferences: </w:t>
            </w:r>
            <w:r w:rsidRPr="006E4211">
              <w:t xml:space="preserve">this section will allow you to set your language, </w:t>
            </w:r>
            <w:proofErr w:type="gramStart"/>
            <w:r w:rsidRPr="006E4211">
              <w:t>accessibility</w:t>
            </w:r>
            <w:proofErr w:type="gramEnd"/>
            <w:r w:rsidRPr="006E4211">
              <w:t xml:space="preserve"> and regional settings, such as time z</w:t>
            </w:r>
            <w:r>
              <w:t>one, number format and currency</w:t>
            </w:r>
          </w:p>
        </w:tc>
      </w:tr>
      <w:tr w:rsidRPr="00B97A3C" w:rsidR="005636EE" w:rsidTr="001B7C1A" w14:paraId="4E72D2BC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59F03557" w14:textId="77777777">
            <w:pPr>
              <w:pStyle w:val="ManualNormal"/>
            </w:pPr>
            <w:r>
              <w:t>4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6F3B3BD2" w14:textId="77777777">
            <w:pPr>
              <w:pStyle w:val="ManualNormal"/>
              <w:rPr>
                <w:b/>
              </w:rPr>
            </w:pPr>
            <w:r>
              <w:rPr>
                <w:b/>
              </w:rPr>
              <w:t xml:space="preserve">Password: </w:t>
            </w:r>
            <w:r w:rsidRPr="006E4211">
              <w:t xml:space="preserve">reset or change your password. </w:t>
            </w:r>
            <w:r w:rsidRPr="00540D9C">
              <w:rPr>
                <w:rFonts w:eastAsia="Calibri"/>
                <w:lang w:eastAsia="en-AU"/>
              </w:rPr>
              <w:t xml:space="preserve">Your password </w:t>
            </w:r>
            <w:r>
              <w:rPr>
                <w:rFonts w:eastAsia="Calibri"/>
                <w:lang w:eastAsia="en-AU"/>
              </w:rPr>
              <w:t xml:space="preserve">MUST have </w:t>
            </w:r>
            <w:r w:rsidRPr="00540D9C">
              <w:rPr>
                <w:rFonts w:eastAsia="Calibri"/>
                <w:lang w:eastAsia="en-AU"/>
              </w:rPr>
              <w:t xml:space="preserve">a minimum of ten characters – with at least one number and one letter. Your password must not contain characters that repeat next to each other OR </w:t>
            </w:r>
            <w:r>
              <w:rPr>
                <w:rFonts w:eastAsia="Calibri"/>
                <w:lang w:eastAsia="en-AU"/>
              </w:rPr>
              <w:t xml:space="preserve">contain </w:t>
            </w:r>
            <w:r w:rsidRPr="00540D9C">
              <w:rPr>
                <w:rFonts w:eastAsia="Calibri"/>
                <w:lang w:eastAsia="en-AU"/>
              </w:rPr>
              <w:t xml:space="preserve">your </w:t>
            </w:r>
            <w:proofErr w:type="gramStart"/>
            <w:r w:rsidRPr="00540D9C">
              <w:rPr>
                <w:rFonts w:eastAsia="Calibri"/>
                <w:lang w:eastAsia="en-AU"/>
              </w:rPr>
              <w:t>user name</w:t>
            </w:r>
            <w:proofErr w:type="gramEnd"/>
            <w:r w:rsidRPr="00540D9C">
              <w:rPr>
                <w:rFonts w:eastAsia="Calibri"/>
                <w:lang w:eastAsia="en-AU"/>
              </w:rPr>
              <w:t>. It is recommended that passwords contain a mixture of upper and lowercase characters and at least one special character</w:t>
            </w:r>
          </w:p>
        </w:tc>
      </w:tr>
      <w:tr w:rsidRPr="00B97A3C" w:rsidR="005636EE" w:rsidTr="001B7C1A" w14:paraId="231A3CAE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260B626C" w14:textId="77777777">
            <w:pPr>
              <w:pStyle w:val="ManualNormal"/>
            </w:pPr>
            <w:r>
              <w:t>5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1DCB80D5" w14:textId="77777777">
            <w:pPr>
              <w:pStyle w:val="ManualNormal"/>
              <w:rPr>
                <w:b/>
              </w:rPr>
            </w:pPr>
            <w:r w:rsidRPr="006E4211">
              <w:rPr>
                <w:b/>
              </w:rPr>
              <w:t>Notifications</w:t>
            </w:r>
            <w:r>
              <w:rPr>
                <w:b/>
              </w:rPr>
              <w:t>:</w:t>
            </w:r>
            <w:r w:rsidRPr="006E4211">
              <w:t xml:space="preserve"> select how you wan</w:t>
            </w:r>
            <w:r>
              <w:t>t to receive your notifications, e</w:t>
            </w:r>
            <w:r w:rsidRPr="006E4211">
              <w:t xml:space="preserve">.g. </w:t>
            </w:r>
            <w:r>
              <w:t>HTML or plain text email</w:t>
            </w:r>
          </w:p>
        </w:tc>
      </w:tr>
    </w:tbl>
    <w:p w:rsidR="005636EE" w:rsidP="00BC7049" w:rsidRDefault="005636EE" w14:paraId="409695C2" w14:textId="77777777">
      <w:pPr>
        <w:tabs>
          <w:tab w:val="left" w:pos="1709"/>
        </w:tabs>
        <w:sectPr w:rsidR="005636EE" w:rsidSect="004C382B">
          <w:headerReference r:id="rId24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  <w:r>
        <w:br w:type="page"/>
      </w: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B97A3C" w:rsidR="005636EE" w:rsidTr="00087679" w14:paraId="15088CE4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6BFC164E" w14:textId="77777777">
            <w:pPr>
              <w:pStyle w:val="ManualNormal"/>
            </w:pPr>
          </w:p>
          <w:p w:rsidR="005636EE" w:rsidP="009013C3" w:rsidRDefault="005636EE" w14:paraId="40F09E94" w14:textId="77777777">
            <w:pPr>
              <w:rPr>
                <w:lang w:val="en-US"/>
              </w:rPr>
            </w:pPr>
          </w:p>
          <w:p w:rsidRPr="00F65901" w:rsidR="005636EE" w:rsidP="009013C3" w:rsidRDefault="005636EE" w14:paraId="6A007180" w14:textId="77777777">
            <w:pPr>
              <w:rPr>
                <w:lang w:val="en-US"/>
              </w:rPr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2E0F1E42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4940922" cy="6380703"/>
                  <wp:effectExtent l="0" t="0" r="0" b="127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37" name="Picture 237" descr="Change password_user_preferences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hange password_user_preferences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684" cy="638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5636EE" w:rsidTr="00087679" w14:paraId="54A9B46A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5636EE" w:rsidP="009013C3" w:rsidRDefault="005636EE" w14:paraId="0411C22D" w14:textId="77777777">
            <w:pPr>
              <w:pStyle w:val="ManualNormal"/>
            </w:pPr>
            <w:r>
              <w:t>6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087679" w:rsidP="00087679" w:rsidRDefault="005636EE" w14:paraId="3852E66E" w14:textId="77777777">
            <w:pPr>
              <w:pStyle w:val="ManualNormal"/>
            </w:pPr>
            <w:r>
              <w:t xml:space="preserve">Select </w:t>
            </w:r>
            <w:r w:rsidRPr="00F65901">
              <w:rPr>
                <w:b/>
              </w:rPr>
              <w:t>Apply</w:t>
            </w:r>
            <w:r>
              <w:t xml:space="preserve"> to save your changes</w:t>
            </w:r>
          </w:p>
          <w:p w:rsidR="00325978" w:rsidP="00087679" w:rsidRDefault="00325978" w14:paraId="5F5ED8A2" w14:textId="77777777">
            <w:pPr>
              <w:pStyle w:val="ManualNormal"/>
            </w:pPr>
          </w:p>
        </w:tc>
      </w:tr>
    </w:tbl>
    <w:p w:rsidR="004C382B" w:rsidP="00BC7049" w:rsidRDefault="004C382B" w14:paraId="0D7B2020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p w:rsidR="005636EE" w:rsidP="00BC7049" w:rsidRDefault="00325978" w14:paraId="478C2864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82144" behindDoc="false" locked="false" layoutInCell="true" allowOverlap="true" wp14:anchorId="10CBE69A" wp14:editId="795A5B43">
                <wp:simplePos x="0" y="0"/>
                <wp:positionH relativeFrom="column">
                  <wp:posOffset>-3175</wp:posOffset>
                </wp:positionH>
                <wp:positionV relativeFrom="paragraph">
                  <wp:posOffset>77194</wp:posOffset>
                </wp:positionV>
                <wp:extent cx="6649085" cy="596348"/>
                <wp:effectExtent l="0" t="0" r="0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85" name="Rectangle: Rounded Corners 885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5" cy="59634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25978" w:rsidR="0028639A" w:rsidP="00325978" w:rsidRDefault="0028639A" w14:paraId="438A6D4A" w14:textId="77777777">
                            <w:pPr>
                              <w:rPr>
                                <w:rFonts w:ascii="Calibri" w:hAnsi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5978">
                              <w:rPr>
                                <w:rFonts w:ascii="Calibri" w:hAnsi="Calibri" w:eastAsia="Calibr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AU"/>
                              </w:rPr>
                              <w:t xml:space="preserve">NOTE: </w:t>
                            </w:r>
                            <w:r w:rsidRPr="00325978">
                              <w:rPr>
                                <w:rFonts w:ascii="Calibri" w:hAnsi="Calibri" w:eastAsia="Calibri" w:cs="Arial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AU"/>
                              </w:rPr>
                              <w:t xml:space="preserve">Select the </w:t>
                            </w:r>
                            <w:r w:rsidRPr="00325978">
                              <w:rPr>
                                <w:rFonts w:ascii="Calibri" w:hAnsi="Calibri" w:eastAsia="Calibr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AU"/>
                              </w:rPr>
                              <w:t>Cancel</w:t>
                            </w:r>
                            <w:r w:rsidRPr="00325978">
                              <w:rPr>
                                <w:rFonts w:ascii="Calibri" w:hAnsi="Calibri" w:eastAsia="Calibri" w:cs="Arial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AU"/>
                              </w:rPr>
                              <w:t xml:space="preserve"> button to return to the system without making changes, or restore original settings by selecting </w:t>
                            </w:r>
                            <w:r w:rsidRPr="00325978">
                              <w:rPr>
                                <w:rFonts w:ascii="Calibri" w:hAnsi="Calibri" w:eastAsia="Calibr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AU"/>
                              </w:rPr>
                              <w:t>Reset to Default</w:t>
                            </w:r>
                          </w:p>
                          <w:p w:rsidRPr="00325978" w:rsidR="0028639A" w:rsidP="00325978" w:rsidRDefault="0028639A" w14:paraId="308F9B08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strokeweight="2pt" fillcolor="#d8d8d8 [2732]" style="position:absolute;margin-left:-.25pt;margin-top:6.1pt;width:523.55pt;height:46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Rectangle: Rounded Corners 885" o:spid="_x0000_s1026">
                <v:textbox>
                  <w:txbxContent>
                    <w:p w:rsidRPr="00325978" w:rsidR="0028639A" w:rsidP="00325978" w:rsidRDefault="0028639A" w14:paraId="438A6D4A" w14:textId="77777777">
                      <w:pPr>
                        <w:rPr>
                          <w:rFonts w:ascii="Calibri" w:hAnsi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325978">
                        <w:rPr>
                          <w:rFonts w:ascii="Calibri" w:hAnsi="Calibri" w:eastAsia="Calibr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AU"/>
                        </w:rPr>
                        <w:t xml:space="preserve">NOTE: </w:t>
                      </w:r>
                      <w:r w:rsidRPr="00325978">
                        <w:rPr>
                          <w:rFonts w:ascii="Calibri" w:hAnsi="Calibri" w:eastAsia="Calibri" w:cs="Arial"/>
                          <w:bCs/>
                          <w:color w:val="000000" w:themeColor="text1"/>
                          <w:sz w:val="24"/>
                          <w:szCs w:val="24"/>
                          <w:lang w:eastAsia="en-AU"/>
                        </w:rPr>
                        <w:t xml:space="preserve">Select the </w:t>
                      </w:r>
                      <w:r w:rsidRPr="00325978">
                        <w:rPr>
                          <w:rFonts w:ascii="Calibri" w:hAnsi="Calibri" w:eastAsia="Calibr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AU"/>
                        </w:rPr>
                        <w:t>Cancel</w:t>
                      </w:r>
                      <w:r w:rsidRPr="00325978">
                        <w:rPr>
                          <w:rFonts w:ascii="Calibri" w:hAnsi="Calibri" w:eastAsia="Calibri" w:cs="Arial"/>
                          <w:bCs/>
                          <w:color w:val="000000" w:themeColor="text1"/>
                          <w:sz w:val="24"/>
                          <w:szCs w:val="24"/>
                          <w:lang w:eastAsia="en-AU"/>
                        </w:rPr>
                        <w:t xml:space="preserve"> button to return to the system without making changes, or restore original settings by selecting </w:t>
                      </w:r>
                      <w:r w:rsidRPr="00325978">
                        <w:rPr>
                          <w:rFonts w:ascii="Calibri" w:hAnsi="Calibri" w:eastAsia="Calibr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AU"/>
                        </w:rPr>
                        <w:t>Reset to Default</w:t>
                      </w:r>
                    </w:p>
                    <w:p w:rsidRPr="00325978" w:rsidR="0028639A" w:rsidP="00325978" w:rsidRDefault="0028639A" w14:paraId="308F9B08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36EE" w:rsidP="00BC7049" w:rsidRDefault="00325978" w14:paraId="66F66A14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  <w:r>
        <w:rPr>
          <w:rFonts w:ascii="Arial" w:hAnsi="Arial" w:eastAsia="MS Gothic" w:cs="Arial"/>
          <w:sz w:val="32"/>
          <w:szCs w:val="40"/>
        </w:rPr>
        <w:t>v</w:t>
      </w:r>
    </w:p>
    <w:p w:rsidR="005636EE" w:rsidP="00BC7049" w:rsidRDefault="005636EE" w14:paraId="165074BC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p w:rsidR="005636EE" w:rsidP="00BC7049" w:rsidRDefault="005636EE" w14:paraId="00657AAF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  <w:sectPr w:rsidR="005636EE" w:rsidSect="004C382B">
          <w:headerReference r:id="rId26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p w:rsidRPr="0028639A" w:rsidR="0028639A" w:rsidP="00477D08" w:rsidRDefault="0028639A" w14:paraId="7DC258B9" w14:textId="4967749A">
      <w:pPr>
        <w:pStyle w:val="Heading1"/>
        <w:numPr>
          <w:ilvl w:val="0"/>
          <w:numId w:val="0"/>
        </w:numPr>
        <w:spacing w:before="0"/>
        <w:rPr>
          <w:color w:val="0070C0"/>
          <w:sz w:val="36"/>
          <w:szCs w:val="36"/>
        </w:rPr>
      </w:pPr>
      <w:bookmarkStart w:id="3" w:name="_Toc50463669"/>
      <w:r w:rsidRPr="0028639A">
        <w:rPr>
          <w:color w:val="0070C0"/>
          <w:sz w:val="36"/>
          <w:szCs w:val="36"/>
        </w:rPr>
        <w:lastRenderedPageBreak/>
        <w:t>Maintain Company Details</w:t>
      </w:r>
      <w:bookmarkEnd w:id="3"/>
    </w:p>
    <w:p w:rsidR="005636EE" w:rsidP="005636EE" w:rsidRDefault="005636EE" w14:paraId="50204079" w14:textId="60C4ECEE">
      <w:pPr>
        <w:pStyle w:val="DJRTOCheadingreport"/>
        <w:rPr>
          <w:rFonts w:ascii="Calibri" w:hAnsi="Calibri"/>
          <w:b w:val="false"/>
          <w:sz w:val="24"/>
          <w:szCs w:val="24"/>
        </w:rPr>
      </w:pPr>
      <w:r w:rsidRPr="008A4AEB">
        <w:rPr>
          <w:rFonts w:ascii="Calibri" w:hAnsi="Calibri"/>
          <w:b w:val="false"/>
          <w:sz w:val="24"/>
          <w:szCs w:val="24"/>
        </w:rPr>
        <w:t>You can maintain and updat</w:t>
      </w:r>
      <w:r>
        <w:rPr>
          <w:rFonts w:ascii="Calibri" w:hAnsi="Calibri"/>
          <w:b w:val="false"/>
          <w:sz w:val="24"/>
          <w:szCs w:val="24"/>
        </w:rPr>
        <w:t xml:space="preserve">e your profile directly within the </w:t>
      </w:r>
      <w:r w:rsidRPr="008A4AEB">
        <w:rPr>
          <w:rFonts w:ascii="Calibri" w:hAnsi="Calibri"/>
          <w:b w:val="false"/>
          <w:sz w:val="24"/>
          <w:szCs w:val="24"/>
        </w:rPr>
        <w:t>Supplier</w:t>
      </w:r>
      <w:r>
        <w:rPr>
          <w:rFonts w:ascii="Calibri" w:hAnsi="Calibri"/>
          <w:b w:val="false"/>
          <w:sz w:val="24"/>
          <w:szCs w:val="24"/>
        </w:rPr>
        <w:t xml:space="preserve"> Portal.</w:t>
      </w:r>
    </w:p>
    <w:p w:rsidR="005636EE" w:rsidP="005636EE" w:rsidRDefault="005636EE" w14:paraId="005644F1" w14:textId="77777777">
      <w:pPr>
        <w:pStyle w:val="DJRTOCheadingreport"/>
        <w:rPr>
          <w:rFonts w:ascii="Calibri" w:hAnsi="Calibri"/>
          <w:b w:val="false"/>
          <w:sz w:val="24"/>
          <w:szCs w:val="24"/>
        </w:rPr>
      </w:pPr>
    </w:p>
    <w:p w:rsidR="005636EE" w:rsidP="005636EE" w:rsidRDefault="005636EE" w14:paraId="089F9165" w14:textId="77777777">
      <w:pPr>
        <w:pStyle w:val="DJRTOCheadingreport"/>
        <w:rPr>
          <w:rFonts w:ascii="Calibri" w:hAnsi="Calibri"/>
          <w:b w:val="false"/>
          <w:sz w:val="24"/>
          <w:szCs w:val="24"/>
        </w:rPr>
      </w:pPr>
      <w:r w:rsidRPr="008A4AEB">
        <w:rPr>
          <w:rFonts w:ascii="Calibri" w:hAnsi="Calibri"/>
          <w:b w:val="false"/>
          <w:sz w:val="24"/>
          <w:szCs w:val="24"/>
        </w:rPr>
        <w:t>You can update</w:t>
      </w:r>
      <w:r>
        <w:rPr>
          <w:rFonts w:ascii="Calibri" w:hAnsi="Calibri"/>
          <w:b w:val="false"/>
          <w:sz w:val="24"/>
          <w:szCs w:val="24"/>
        </w:rPr>
        <w:t>:</w:t>
      </w:r>
    </w:p>
    <w:p w:rsidR="005636EE" w:rsidP="005927C9" w:rsidRDefault="005636EE" w14:paraId="6C9979E0" w14:textId="77777777">
      <w:pPr>
        <w:pStyle w:val="DJRTOCheadingreport"/>
        <w:numPr>
          <w:ilvl w:val="0"/>
          <w:numId w:val="25"/>
        </w:numPr>
        <w:rPr>
          <w:rFonts w:ascii="Calibri" w:hAnsi="Calibri"/>
          <w:b w:val="false"/>
          <w:sz w:val="24"/>
          <w:szCs w:val="24"/>
        </w:rPr>
      </w:pPr>
      <w:r>
        <w:rPr>
          <w:rFonts w:ascii="Calibri" w:hAnsi="Calibri"/>
          <w:b w:val="false"/>
          <w:sz w:val="24"/>
          <w:szCs w:val="24"/>
        </w:rPr>
        <w:t>a</w:t>
      </w:r>
      <w:r w:rsidRPr="008A4AEB">
        <w:rPr>
          <w:rFonts w:ascii="Calibri" w:hAnsi="Calibri"/>
          <w:b w:val="false"/>
          <w:sz w:val="24"/>
          <w:szCs w:val="24"/>
        </w:rPr>
        <w:t>ddress</w:t>
      </w:r>
      <w:r>
        <w:rPr>
          <w:rFonts w:ascii="Calibri" w:hAnsi="Calibri"/>
          <w:b w:val="false"/>
          <w:sz w:val="24"/>
          <w:szCs w:val="24"/>
        </w:rPr>
        <w:t xml:space="preserve"> book</w:t>
      </w:r>
    </w:p>
    <w:p w:rsidR="005636EE" w:rsidP="005927C9" w:rsidRDefault="005636EE" w14:paraId="56E578B5" w14:textId="77777777">
      <w:pPr>
        <w:pStyle w:val="DJRTOCheadingreport"/>
        <w:numPr>
          <w:ilvl w:val="0"/>
          <w:numId w:val="25"/>
        </w:numPr>
        <w:rPr>
          <w:rFonts w:ascii="Calibri" w:hAnsi="Calibri"/>
          <w:b w:val="false"/>
          <w:sz w:val="24"/>
          <w:szCs w:val="24"/>
        </w:rPr>
      </w:pPr>
      <w:r w:rsidRPr="008A4AEB">
        <w:rPr>
          <w:rFonts w:ascii="Calibri" w:hAnsi="Calibri"/>
          <w:b w:val="false"/>
          <w:sz w:val="24"/>
          <w:szCs w:val="24"/>
        </w:rPr>
        <w:t>contact number</w:t>
      </w:r>
    </w:p>
    <w:p w:rsidR="005636EE" w:rsidP="005927C9" w:rsidRDefault="005636EE" w14:paraId="3C548980" w14:textId="77777777">
      <w:pPr>
        <w:pStyle w:val="DJRTOCheadingreport"/>
        <w:numPr>
          <w:ilvl w:val="0"/>
          <w:numId w:val="25"/>
        </w:numPr>
        <w:rPr>
          <w:rFonts w:ascii="Calibri" w:hAnsi="Calibri"/>
          <w:b w:val="false"/>
          <w:sz w:val="24"/>
          <w:szCs w:val="24"/>
        </w:rPr>
      </w:pPr>
      <w:r w:rsidRPr="008A4AEB">
        <w:rPr>
          <w:rFonts w:ascii="Calibri" w:hAnsi="Calibri"/>
          <w:b w:val="false"/>
          <w:sz w:val="24"/>
          <w:szCs w:val="24"/>
        </w:rPr>
        <w:t>bank account</w:t>
      </w:r>
      <w:r>
        <w:rPr>
          <w:rFonts w:ascii="Calibri" w:hAnsi="Calibri"/>
          <w:b w:val="false"/>
          <w:sz w:val="24"/>
          <w:szCs w:val="24"/>
        </w:rPr>
        <w:t>, and</w:t>
      </w:r>
    </w:p>
    <w:p w:rsidR="005636EE" w:rsidP="005927C9" w:rsidRDefault="005636EE" w14:paraId="122BD3DC" w14:textId="77777777">
      <w:pPr>
        <w:pStyle w:val="DJRTOCheadingreport"/>
        <w:numPr>
          <w:ilvl w:val="0"/>
          <w:numId w:val="25"/>
        </w:numPr>
        <w:rPr>
          <w:rFonts w:ascii="Calibri" w:hAnsi="Calibri"/>
          <w:b w:val="false"/>
          <w:sz w:val="24"/>
          <w:szCs w:val="24"/>
        </w:rPr>
      </w:pPr>
      <w:r w:rsidRPr="008A4AEB">
        <w:rPr>
          <w:rFonts w:ascii="Calibri" w:hAnsi="Calibri"/>
          <w:b w:val="false"/>
          <w:sz w:val="24"/>
          <w:szCs w:val="24"/>
        </w:rPr>
        <w:t xml:space="preserve">email </w:t>
      </w:r>
      <w:r>
        <w:rPr>
          <w:rFonts w:ascii="Calibri" w:hAnsi="Calibri"/>
          <w:b w:val="false"/>
          <w:sz w:val="24"/>
          <w:szCs w:val="24"/>
        </w:rPr>
        <w:t>addresses.</w:t>
      </w:r>
    </w:p>
    <w:p w:rsidR="005636EE" w:rsidP="005636EE" w:rsidRDefault="005636EE" w14:paraId="366B6907" w14:textId="77777777">
      <w:pPr>
        <w:pStyle w:val="DJRTOCheadingreport"/>
        <w:rPr>
          <w:rFonts w:ascii="Calibri" w:hAnsi="Calibri"/>
          <w:b w:val="false"/>
          <w:sz w:val="24"/>
          <w:szCs w:val="24"/>
        </w:rPr>
      </w:pPr>
    </w:p>
    <w:p w:rsidRPr="008A4AEB" w:rsidR="005636EE" w:rsidP="005636EE" w:rsidRDefault="005636EE" w14:paraId="51A8FDAB" w14:textId="77777777">
      <w:pPr>
        <w:pStyle w:val="DJRTOCheadingreport"/>
        <w:rPr>
          <w:rFonts w:ascii="Calibri" w:hAnsi="Calibri"/>
          <w:b w:val="false"/>
          <w:sz w:val="24"/>
          <w:szCs w:val="24"/>
        </w:rPr>
      </w:pPr>
      <w:r w:rsidRPr="008A4AEB">
        <w:rPr>
          <w:rFonts w:ascii="Calibri" w:hAnsi="Calibri"/>
          <w:b w:val="false"/>
          <w:sz w:val="24"/>
          <w:szCs w:val="24"/>
        </w:rPr>
        <w:t xml:space="preserve">Any changes made by you </w:t>
      </w:r>
      <w:r w:rsidRPr="00A8567E">
        <w:rPr>
          <w:rFonts w:ascii="Calibri" w:hAnsi="Calibri"/>
          <w:b w:val="false"/>
          <w:sz w:val="24"/>
          <w:szCs w:val="24"/>
        </w:rPr>
        <w:t>will need to be approved by the department</w:t>
      </w:r>
      <w:r>
        <w:rPr>
          <w:rFonts w:ascii="Calibri" w:hAnsi="Calibri"/>
          <w:b w:val="false"/>
          <w:sz w:val="24"/>
          <w:szCs w:val="24"/>
        </w:rPr>
        <w:t xml:space="preserve"> within 48 hours</w:t>
      </w:r>
      <w:r w:rsidRPr="00A8567E">
        <w:rPr>
          <w:rFonts w:ascii="Calibri" w:hAnsi="Calibri"/>
          <w:b w:val="false"/>
          <w:sz w:val="24"/>
          <w:szCs w:val="24"/>
        </w:rPr>
        <w:t>. It will then be reflected in the portal.</w:t>
      </w:r>
      <w:r w:rsidRPr="008A4AEB">
        <w:rPr>
          <w:rFonts w:ascii="Calibri" w:hAnsi="Calibri"/>
          <w:b w:val="false"/>
          <w:sz w:val="24"/>
          <w:szCs w:val="24"/>
        </w:rPr>
        <w:t xml:space="preserve"> </w:t>
      </w:r>
    </w:p>
    <w:p w:rsidR="005636EE" w:rsidP="005636EE" w:rsidRDefault="005636EE" w14:paraId="5B1877F0" w14:textId="77777777">
      <w:pPr>
        <w:pStyle w:val="DJRTOCheadingreport"/>
        <w:rPr>
          <w:rFonts w:ascii="Calibri" w:hAnsi="Calibri"/>
          <w:b w:val="false"/>
          <w:sz w:val="24"/>
          <w:szCs w:val="24"/>
        </w:rPr>
      </w:pPr>
    </w:p>
    <w:p w:rsidRPr="008A4AEB" w:rsidR="005636EE" w:rsidP="005636EE" w:rsidRDefault="005636EE" w14:paraId="54BE24D4" w14:textId="77777777">
      <w:pPr>
        <w:pStyle w:val="DJRTOCheadingreport"/>
        <w:rPr>
          <w:rFonts w:ascii="Calibri" w:hAnsi="Calibri"/>
          <w:b w:val="false"/>
          <w:sz w:val="24"/>
          <w:szCs w:val="24"/>
        </w:rPr>
      </w:pPr>
      <w:r w:rsidRPr="008A4AEB">
        <w:rPr>
          <w:rFonts w:ascii="Calibri" w:hAnsi="Calibri"/>
          <w:b w:val="false"/>
          <w:sz w:val="24"/>
          <w:szCs w:val="24"/>
        </w:rPr>
        <w:t>It is your responsibility to ensure that the data you input is accurate and approved by the right representative, who has the right level of authority, in your organisation.</w:t>
      </w:r>
    </w:p>
    <w:p w:rsidR="005636EE" w:rsidP="005636EE" w:rsidRDefault="005636EE" w14:paraId="1D97AF69" w14:textId="77777777">
      <w:pPr>
        <w:pStyle w:val="DJRTOCheadingreport"/>
        <w:rPr>
          <w:rFonts w:ascii="Calibri" w:hAnsi="Calibri"/>
          <w:sz w:val="24"/>
          <w:szCs w:val="24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C85036" w14:paraId="04A9688E" w14:textId="77777777">
        <w:trPr>
          <w:cantSplit/>
          <w:trHeight w:val="378"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5F31132E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78B9A2D9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5636EE" w:rsidTr="001B7C1A" w14:paraId="7F8EBC74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5636EE" w:rsidP="009013C3" w:rsidRDefault="005636EE" w14:paraId="721CBDAA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5636EE" w:rsidP="009013C3" w:rsidRDefault="005636EE" w14:paraId="53A517CC" w14:textId="77777777">
            <w:pPr>
              <w:pStyle w:val="ManualNormal"/>
            </w:pPr>
            <w:r w:rsidRPr="006E4211">
              <w:t>Select the</w:t>
            </w:r>
            <w:r>
              <w:rPr>
                <w:b/>
              </w:rPr>
              <w:t xml:space="preserve"> Administration</w:t>
            </w:r>
            <w:r w:rsidRPr="004E7F51">
              <w:t xml:space="preserve"> icon</w:t>
            </w:r>
            <w:r>
              <w:t xml:space="preserve">, the </w:t>
            </w:r>
            <w:r w:rsidRPr="004E7F51">
              <w:rPr>
                <w:b/>
              </w:rPr>
              <w:t>General</w:t>
            </w:r>
            <w:r>
              <w:t xml:space="preserve"> screen opens</w:t>
            </w:r>
          </w:p>
        </w:tc>
      </w:tr>
      <w:tr w:rsidRPr="00B97A3C" w:rsidR="005636EE" w:rsidTr="001B7C1A" w14:paraId="12678C36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5636EE" w:rsidP="009013C3" w:rsidRDefault="005636EE" w14:paraId="21E0BC0F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459B4020" w14:textId="77777777">
            <w:pPr>
              <w:pStyle w:val="ManualNormal"/>
            </w:pPr>
            <w:r>
              <w:t xml:space="preserve">Under the </w:t>
            </w:r>
            <w:r w:rsidRPr="004E7F51">
              <w:rPr>
                <w:b/>
              </w:rPr>
              <w:t>Company Profile</w:t>
            </w:r>
            <w:r>
              <w:t xml:space="preserve"> in the left-hand menu – option</w:t>
            </w:r>
            <w:r w:rsidR="00325978">
              <w:t>s appear for you to select from</w:t>
            </w:r>
          </w:p>
          <w:p w:rsidRPr="004E7F51" w:rsidR="005636EE" w:rsidP="009013C3" w:rsidRDefault="005636EE" w14:paraId="6FF7D9B3" w14:textId="77777777">
            <w:pPr>
              <w:pStyle w:val="ManualNormal"/>
            </w:pPr>
            <w:r w:rsidRPr="004E7F51">
              <w:t xml:space="preserve">Select the </w:t>
            </w:r>
            <w:r>
              <w:t xml:space="preserve">area in which you want </w:t>
            </w:r>
            <w:r w:rsidR="00325978">
              <w:t>to make the changes and update</w:t>
            </w:r>
          </w:p>
        </w:tc>
      </w:tr>
      <w:tr w:rsidRPr="00B97A3C" w:rsidR="005636EE" w:rsidTr="00087679" w14:paraId="370BDACF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5636EE" w:rsidP="009013C3" w:rsidRDefault="005636EE" w14:paraId="297AA18D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60945EF6" w14:textId="77777777">
            <w:pPr>
              <w:pStyle w:val="ManualNormal"/>
              <w:rPr>
                <w:b/>
              </w:rPr>
            </w:pPr>
            <w:r w:rsidRPr="004E7F51">
              <w:t>Add an</w:t>
            </w:r>
            <w:r>
              <w:rPr>
                <w:b/>
              </w:rPr>
              <w:t xml:space="preserve"> Attachment </w:t>
            </w:r>
            <w:r w:rsidRPr="004E7F51">
              <w:t>to your company profile if required</w:t>
            </w:r>
          </w:p>
        </w:tc>
      </w:tr>
      <w:tr w:rsidRPr="00B97A3C" w:rsidR="005E6E01" w:rsidTr="00087679" w14:paraId="135EEF26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5E6E01" w:rsidP="005E6E01" w:rsidRDefault="005E6E01" w14:paraId="5CD61010" w14:textId="77777777">
            <w:pPr>
              <w:pStyle w:val="ManualNormal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506720" cy="3305810"/>
                  <wp:effectExtent l="0" t="0" r="0" b="889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40" name="Picture 240" descr="change details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hange details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E01" w:rsidP="009013C3" w:rsidRDefault="005E6E01" w14:paraId="1B331FFD" w14:textId="77777777">
            <w:pPr>
              <w:pStyle w:val="ManualNormal"/>
            </w:pPr>
          </w:p>
        </w:tc>
      </w:tr>
    </w:tbl>
    <w:p w:rsidR="005636EE" w:rsidP="00BC7049" w:rsidRDefault="005636EE" w14:paraId="3C094E29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  <w:sectPr w:rsidR="005636EE" w:rsidSect="004C382B">
          <w:headerReference r:id="rId28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p w:rsidRPr="0028639A" w:rsidR="005636EE" w:rsidP="00477D08" w:rsidRDefault="0028639A" w14:paraId="4C084E11" w14:textId="2318382B">
      <w:pPr>
        <w:pStyle w:val="Heading1"/>
        <w:numPr>
          <w:ilvl w:val="0"/>
          <w:numId w:val="0"/>
        </w:numPr>
        <w:spacing w:before="0"/>
        <w:rPr>
          <w:color w:val="0070C0"/>
        </w:rPr>
      </w:pPr>
      <w:bookmarkStart w:id="4" w:name="_Toc50463670"/>
      <w:r w:rsidRPr="0028639A">
        <w:rPr>
          <w:color w:val="0070C0"/>
        </w:rPr>
        <w:lastRenderedPageBreak/>
        <w:t>Company Profile Links</w:t>
      </w:r>
      <w:bookmarkEnd w:id="4"/>
    </w:p>
    <w:p w:rsidR="005636EE" w:rsidP="005636EE" w:rsidRDefault="005636EE" w14:paraId="75A7AD7A" w14:textId="77777777">
      <w:pPr>
        <w:pStyle w:val="DJRTOCheadingreport"/>
        <w:rPr>
          <w:rFonts w:ascii="Calibri" w:hAnsi="Calibri"/>
          <w:sz w:val="24"/>
          <w:szCs w:val="24"/>
        </w:rPr>
      </w:pPr>
      <w:r w:rsidRPr="005956F7">
        <w:rPr>
          <w:rFonts w:ascii="Calibri" w:hAnsi="Calibri"/>
          <w:b w:val="false"/>
          <w:sz w:val="24"/>
          <w:szCs w:val="24"/>
        </w:rPr>
        <w:t>You can make the following changes in</w:t>
      </w:r>
      <w:r>
        <w:rPr>
          <w:rFonts w:ascii="Calibri" w:hAnsi="Calibri"/>
          <w:sz w:val="24"/>
          <w:szCs w:val="24"/>
        </w:rPr>
        <w:t xml:space="preserve"> Company Profile.</w:t>
      </w:r>
    </w:p>
    <w:p w:rsidR="005636EE" w:rsidP="005636EE" w:rsidRDefault="005636EE" w14:paraId="3CB71037" w14:textId="77777777">
      <w:pPr>
        <w:pStyle w:val="DJRTOCheadingreport"/>
        <w:rPr>
          <w:rFonts w:ascii="Calibri" w:hAnsi="Calibri"/>
          <w:sz w:val="24"/>
          <w:szCs w:val="24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1582"/>
        <w:gridCol w:w="8622"/>
      </w:tblGrid>
      <w:tr w:rsidRPr="00EB781E" w:rsidR="005636EE" w:rsidTr="009013C3" w14:paraId="07873462" w14:textId="77777777">
        <w:trPr>
          <w:cantSplit/>
          <w:trHeight w:val="378"/>
        </w:trPr>
        <w:tc>
          <w:tcPr>
            <w:tcW w:w="775" w:type="pct"/>
            <w:tcBorders>
              <w:top w:val="single" w:color="7F7F7F" w:sz="8" w:space="0"/>
              <w:bottom w:val="single" w:color="7F7F7F" w:sz="8" w:space="0"/>
            </w:tcBorders>
            <w:shd w:val="clear" w:color="auto" w:fill="BDD6EE"/>
            <w:hideMark/>
          </w:tcPr>
          <w:p w:rsidRPr="00EB781E" w:rsidR="005636EE" w:rsidP="009013C3" w:rsidRDefault="005636EE" w14:paraId="55F5E13A" w14:textId="77777777">
            <w:pPr>
              <w:pStyle w:val="TableHeaders"/>
            </w:pPr>
            <w:r>
              <w:t>Area</w:t>
            </w:r>
          </w:p>
        </w:tc>
        <w:tc>
          <w:tcPr>
            <w:tcW w:w="4225" w:type="pct"/>
            <w:tcBorders>
              <w:top w:val="single" w:color="7F7F7F" w:sz="8" w:space="0"/>
              <w:bottom w:val="single" w:color="7F7F7F" w:sz="8" w:space="0"/>
            </w:tcBorders>
            <w:shd w:val="clear" w:color="auto" w:fill="BDD6EE"/>
            <w:hideMark/>
          </w:tcPr>
          <w:p w:rsidRPr="00EB781E" w:rsidR="005636EE" w:rsidP="009013C3" w:rsidRDefault="005636EE" w14:paraId="54CE4057" w14:textId="77777777">
            <w:pPr>
              <w:pStyle w:val="TableHeaders"/>
            </w:pPr>
            <w:r>
              <w:t>Description</w:t>
            </w:r>
          </w:p>
        </w:tc>
      </w:tr>
      <w:tr w:rsidRPr="00B97A3C" w:rsidR="005636EE" w:rsidTr="001B7C1A" w14:paraId="56293E29" w14:textId="77777777">
        <w:trPr>
          <w:cantSplit/>
          <w:trHeight w:val="372"/>
        </w:trPr>
        <w:tc>
          <w:tcPr>
            <w:tcW w:w="775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553CF7" w:rsidR="005636EE" w:rsidP="009013C3" w:rsidRDefault="005636EE" w14:paraId="68F140DB" w14:textId="77777777">
            <w:pPr>
              <w:pStyle w:val="ManualNormal"/>
            </w:pPr>
            <w:proofErr w:type="spellStart"/>
            <w:r w:rsidRPr="00553CF7">
              <w:t>Organisation</w:t>
            </w:r>
            <w:proofErr w:type="spellEnd"/>
          </w:p>
        </w:tc>
        <w:tc>
          <w:tcPr>
            <w:tcW w:w="4225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="005636EE" w:rsidP="009013C3" w:rsidRDefault="005636EE" w14:paraId="0A5206AD" w14:textId="77777777">
            <w:pPr>
              <w:pStyle w:val="ManualNormal"/>
            </w:pPr>
            <w:r>
              <w:t xml:space="preserve">Allows you to add and update data and information about your company, including your </w:t>
            </w:r>
            <w:r w:rsidR="00325978">
              <w:br/>
            </w:r>
            <w:r>
              <w:t>Tax Number and number of employees.</w:t>
            </w:r>
          </w:p>
          <w:p w:rsidRPr="00B97A3C" w:rsidR="005636EE" w:rsidP="009013C3" w:rsidRDefault="005636EE" w14:paraId="07D6CAA8" w14:textId="77777777">
            <w:pPr>
              <w:pStyle w:val="ManualNormal"/>
            </w:pPr>
            <w:r>
              <w:t xml:space="preserve">Once information is added or changed. Select </w:t>
            </w:r>
            <w:r w:rsidRPr="005956F7">
              <w:rPr>
                <w:b/>
              </w:rPr>
              <w:t>Save</w:t>
            </w:r>
            <w:r>
              <w:t xml:space="preserve"> </w:t>
            </w:r>
          </w:p>
        </w:tc>
      </w:tr>
      <w:tr w:rsidRPr="00B97A3C" w:rsidR="005636EE" w:rsidTr="001B7C1A" w14:paraId="6ACCEC60" w14:textId="77777777">
        <w:trPr>
          <w:cantSplit/>
          <w:trHeight w:val="372"/>
        </w:trPr>
        <w:tc>
          <w:tcPr>
            <w:tcW w:w="775" w:type="pct"/>
            <w:tcBorders>
              <w:top w:val="single" w:color="71C5E8" w:sz="6" w:space="0"/>
              <w:bottom w:val="single" w:color="71C5E8" w:sz="6" w:space="0"/>
            </w:tcBorders>
          </w:tcPr>
          <w:p w:rsidRPr="00553CF7" w:rsidR="005636EE" w:rsidP="009013C3" w:rsidRDefault="005636EE" w14:paraId="07428E67" w14:textId="77777777">
            <w:pPr>
              <w:pStyle w:val="ManualNormal"/>
            </w:pPr>
            <w:r w:rsidRPr="00553CF7">
              <w:t>Address Book</w:t>
            </w:r>
          </w:p>
        </w:tc>
        <w:tc>
          <w:tcPr>
            <w:tcW w:w="4225" w:type="pct"/>
            <w:tcBorders>
              <w:top w:val="single" w:color="71C5E8" w:sz="6" w:space="0"/>
              <w:bottom w:val="single" w:color="71C5E8" w:sz="6" w:space="0"/>
            </w:tcBorders>
          </w:tcPr>
          <w:p w:rsidRPr="005956F7" w:rsidR="005636EE" w:rsidP="009013C3" w:rsidRDefault="005636EE" w14:paraId="1F5DC14A" w14:textId="77777777">
            <w:pPr>
              <w:pStyle w:val="ManualNormal"/>
            </w:pPr>
            <w:r w:rsidRPr="005956F7">
              <w:t>Allows you to create a new address, update or remove an existing one</w:t>
            </w:r>
            <w:r>
              <w:t xml:space="preserve"> within your company</w:t>
            </w:r>
            <w:r w:rsidRPr="005956F7">
              <w:t xml:space="preserve">. See </w:t>
            </w:r>
            <w:hyperlink w:history="true" w:anchor="_Maintain_your_Address">
              <w:r w:rsidRPr="00B07CFB">
                <w:rPr>
                  <w:rStyle w:val="Hyperlink"/>
                </w:rPr>
                <w:t>Maintain your Address Book</w:t>
              </w:r>
            </w:hyperlink>
          </w:p>
        </w:tc>
      </w:tr>
      <w:tr w:rsidRPr="00B97A3C" w:rsidR="005636EE" w:rsidTr="001B7C1A" w14:paraId="2691FC6C" w14:textId="77777777">
        <w:trPr>
          <w:cantSplit/>
          <w:trHeight w:val="372"/>
        </w:trPr>
        <w:tc>
          <w:tcPr>
            <w:tcW w:w="775" w:type="pct"/>
            <w:tcBorders>
              <w:top w:val="single" w:color="71C5E8" w:sz="6" w:space="0"/>
              <w:bottom w:val="single" w:color="71C5E8" w:sz="6" w:space="0"/>
            </w:tcBorders>
          </w:tcPr>
          <w:p w:rsidRPr="00553CF7" w:rsidR="005636EE" w:rsidP="009013C3" w:rsidRDefault="005636EE" w14:paraId="52951D6E" w14:textId="77777777">
            <w:pPr>
              <w:pStyle w:val="ManualNormal"/>
            </w:pPr>
            <w:r w:rsidRPr="00553CF7">
              <w:t>Contact Directory</w:t>
            </w:r>
          </w:p>
        </w:tc>
        <w:tc>
          <w:tcPr>
            <w:tcW w:w="4225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3D96D6DC" w14:textId="77777777">
            <w:pPr>
              <w:pStyle w:val="ManualNormal"/>
            </w:pPr>
            <w:r>
              <w:t xml:space="preserve">Allows you to create contacts and update contact details within your company.  </w:t>
            </w:r>
          </w:p>
          <w:p w:rsidR="005636EE" w:rsidP="009013C3" w:rsidRDefault="005636EE" w14:paraId="5EBD7DDA" w14:textId="77777777">
            <w:pPr>
              <w:pStyle w:val="ManualNormal"/>
            </w:pPr>
            <w:r>
              <w:t xml:space="preserve">See </w:t>
            </w:r>
            <w:hyperlink w:history="true" w:anchor="_Maintaining_Contact_Details_1">
              <w:r w:rsidRPr="00B07CFB">
                <w:rPr>
                  <w:rStyle w:val="Hyperlink"/>
                </w:rPr>
                <w:t>Maintaining Contact D</w:t>
              </w:r>
              <w:r w:rsidR="00F57032">
                <w:rPr>
                  <w:rStyle w:val="Hyperlink"/>
                </w:rPr>
                <w:t>etails</w:t>
              </w:r>
            </w:hyperlink>
          </w:p>
        </w:tc>
      </w:tr>
      <w:tr w:rsidRPr="00B97A3C" w:rsidR="005636EE" w:rsidTr="001B7C1A" w14:paraId="6A7EC9E4" w14:textId="77777777">
        <w:trPr>
          <w:cantSplit/>
          <w:trHeight w:val="372"/>
        </w:trPr>
        <w:tc>
          <w:tcPr>
            <w:tcW w:w="775" w:type="pct"/>
            <w:tcBorders>
              <w:top w:val="single" w:color="71C5E8" w:sz="6" w:space="0"/>
              <w:bottom w:val="single" w:color="71C5E8" w:sz="6" w:space="0"/>
            </w:tcBorders>
          </w:tcPr>
          <w:p w:rsidRPr="00553CF7" w:rsidR="005636EE" w:rsidP="009013C3" w:rsidRDefault="005636EE" w14:paraId="498D881C" w14:textId="77777777">
            <w:pPr>
              <w:pStyle w:val="ManualNormal"/>
            </w:pPr>
            <w:r w:rsidRPr="00553CF7">
              <w:t>Business Classification</w:t>
            </w:r>
          </w:p>
        </w:tc>
        <w:tc>
          <w:tcPr>
            <w:tcW w:w="4225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55AB81F2" w14:textId="77777777">
            <w:pPr>
              <w:pStyle w:val="ManualNormal"/>
            </w:pPr>
            <w:r>
              <w:t>Select your Business Classification from a list, such as small business, minority owned.</w:t>
            </w:r>
          </w:p>
          <w:p w:rsidR="005636EE" w:rsidP="009013C3" w:rsidRDefault="005636EE" w14:paraId="2FA510B5" w14:textId="77777777">
            <w:pPr>
              <w:pStyle w:val="ManualNormal"/>
            </w:pPr>
            <w:r>
              <w:t xml:space="preserve">See </w:t>
            </w:r>
            <w:hyperlink w:history="true" w:anchor="_Add_the_Business">
              <w:r w:rsidRPr="00E33C18">
                <w:rPr>
                  <w:rStyle w:val="Hyperlink"/>
                </w:rPr>
                <w:t>Add the Business Classification</w:t>
              </w:r>
            </w:hyperlink>
          </w:p>
        </w:tc>
      </w:tr>
      <w:tr w:rsidRPr="00B97A3C" w:rsidR="005636EE" w:rsidTr="001B7C1A" w14:paraId="6E766944" w14:textId="77777777">
        <w:trPr>
          <w:cantSplit/>
          <w:trHeight w:val="372"/>
        </w:trPr>
        <w:tc>
          <w:tcPr>
            <w:tcW w:w="775" w:type="pct"/>
            <w:tcBorders>
              <w:top w:val="single" w:color="71C5E8" w:sz="6" w:space="0"/>
              <w:bottom w:val="single" w:color="71C5E8" w:sz="6" w:space="0"/>
            </w:tcBorders>
          </w:tcPr>
          <w:p w:rsidRPr="00553CF7" w:rsidR="005636EE" w:rsidP="009013C3" w:rsidRDefault="005636EE" w14:paraId="1D141D60" w14:textId="77777777">
            <w:pPr>
              <w:pStyle w:val="ManualNormal"/>
            </w:pPr>
            <w:r w:rsidRPr="00553CF7">
              <w:t>Product &amp; Services</w:t>
            </w:r>
          </w:p>
        </w:tc>
        <w:tc>
          <w:tcPr>
            <w:tcW w:w="4225" w:type="pct"/>
            <w:tcBorders>
              <w:top w:val="single" w:color="71C5E8" w:sz="6" w:space="0"/>
              <w:bottom w:val="single" w:color="71C5E8" w:sz="6" w:space="0"/>
            </w:tcBorders>
          </w:tcPr>
          <w:p w:rsidR="005636EE" w:rsidP="009013C3" w:rsidRDefault="005636EE" w14:paraId="27B7B4C8" w14:textId="77777777">
            <w:pPr>
              <w:pStyle w:val="ManualNormal"/>
            </w:pPr>
            <w:r>
              <w:t>Allows you to classify the type of goods or services that you offer.</w:t>
            </w:r>
          </w:p>
          <w:p w:rsidRPr="00882229" w:rsidR="005636EE" w:rsidP="009013C3" w:rsidRDefault="005636EE" w14:paraId="4D9F2C61" w14:textId="77777777">
            <w:pPr>
              <w:pStyle w:val="ManualNormal"/>
            </w:pPr>
            <w:r>
              <w:t xml:space="preserve">Once information is added. Select </w:t>
            </w:r>
            <w:r w:rsidRPr="007F666F">
              <w:rPr>
                <w:b/>
              </w:rPr>
              <w:t>Save</w:t>
            </w:r>
          </w:p>
        </w:tc>
      </w:tr>
      <w:tr w:rsidRPr="00B97A3C" w:rsidR="005636EE" w:rsidTr="00087679" w14:paraId="06D11250" w14:textId="77777777">
        <w:trPr>
          <w:cantSplit/>
          <w:trHeight w:val="372"/>
        </w:trPr>
        <w:tc>
          <w:tcPr>
            <w:tcW w:w="775" w:type="pct"/>
            <w:tcBorders>
              <w:top w:val="single" w:color="71C5E8" w:sz="6" w:space="0"/>
              <w:bottom w:val="single" w:color="71C5E8" w:sz="6" w:space="0"/>
            </w:tcBorders>
          </w:tcPr>
          <w:p w:rsidRPr="00553CF7" w:rsidR="005636EE" w:rsidP="009013C3" w:rsidRDefault="005636EE" w14:paraId="4FB14259" w14:textId="77777777">
            <w:pPr>
              <w:pStyle w:val="ManualNormal"/>
            </w:pPr>
            <w:r w:rsidRPr="00553CF7">
              <w:t>Banking Details</w:t>
            </w:r>
          </w:p>
        </w:tc>
        <w:tc>
          <w:tcPr>
            <w:tcW w:w="4225" w:type="pct"/>
            <w:tcBorders>
              <w:top w:val="single" w:color="71C5E8" w:sz="6" w:space="0"/>
              <w:bottom w:val="single" w:color="71C5E8" w:sz="6" w:space="0"/>
            </w:tcBorders>
          </w:tcPr>
          <w:p w:rsidRPr="00882229" w:rsidR="005636EE" w:rsidP="009013C3" w:rsidRDefault="005636EE" w14:paraId="5E4B38DB" w14:textId="77777777">
            <w:pPr>
              <w:pStyle w:val="ManualNormal"/>
            </w:pPr>
            <w:r w:rsidRPr="00882229">
              <w:t xml:space="preserve">Add </w:t>
            </w:r>
            <w:r>
              <w:t xml:space="preserve">or update your banking details. See </w:t>
            </w:r>
            <w:hyperlink w:history="true" w:anchor="_Add_and_Update">
              <w:r w:rsidRPr="00B07CFB">
                <w:rPr>
                  <w:rStyle w:val="Hyperlink"/>
                </w:rPr>
                <w:t>Add and Updat</w:t>
              </w:r>
              <w:r w:rsidR="00F57032">
                <w:rPr>
                  <w:rStyle w:val="Hyperlink"/>
                </w:rPr>
                <w:t>e</w:t>
              </w:r>
              <w:r w:rsidRPr="00B07CFB">
                <w:rPr>
                  <w:rStyle w:val="Hyperlink"/>
                </w:rPr>
                <w:t xml:space="preserve"> Bank Details</w:t>
              </w:r>
            </w:hyperlink>
          </w:p>
        </w:tc>
      </w:tr>
      <w:tr w:rsidRPr="00B97A3C" w:rsidR="005636EE" w:rsidTr="00087679" w14:paraId="684E54F1" w14:textId="77777777">
        <w:trPr>
          <w:cantSplit/>
          <w:trHeight w:val="372"/>
        </w:trPr>
        <w:tc>
          <w:tcPr>
            <w:tcW w:w="775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Pr="00553CF7" w:rsidR="005636EE" w:rsidP="009013C3" w:rsidRDefault="005636EE" w14:paraId="1DB837FE" w14:textId="77777777">
            <w:pPr>
              <w:pStyle w:val="ManualNormal"/>
            </w:pPr>
            <w:r w:rsidRPr="00553CF7">
              <w:t>Payment &amp; Invoicing</w:t>
            </w:r>
          </w:p>
        </w:tc>
        <w:tc>
          <w:tcPr>
            <w:tcW w:w="4225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Pr="003014AD" w:rsidR="005636EE" w:rsidP="009013C3" w:rsidRDefault="005636EE" w14:paraId="3F48D634" w14:textId="77777777">
            <w:pPr>
              <w:pStyle w:val="ManualNormal"/>
            </w:pPr>
            <w:r>
              <w:t>A list of payments and invoices</w:t>
            </w:r>
          </w:p>
        </w:tc>
      </w:tr>
    </w:tbl>
    <w:p w:rsidR="005636EE" w:rsidP="005636EE" w:rsidRDefault="005636EE" w14:paraId="201D8967" w14:textId="77777777">
      <w:pPr>
        <w:pStyle w:val="DJRTOCheadingreport"/>
        <w:rPr>
          <w:rFonts w:ascii="Calibri" w:hAnsi="Calibri"/>
          <w:sz w:val="24"/>
          <w:szCs w:val="24"/>
        </w:rPr>
      </w:pPr>
    </w:p>
    <w:p w:rsidR="005636EE" w:rsidP="005636EE" w:rsidRDefault="005636EE" w14:paraId="282D04D1" w14:textId="77777777">
      <w:pPr>
        <w:pStyle w:val="DJRTOCheadingreport"/>
        <w:rPr>
          <w:rFonts w:ascii="Calibri" w:hAnsi="Calibri"/>
          <w:sz w:val="24"/>
          <w:szCs w:val="24"/>
        </w:rPr>
      </w:pPr>
    </w:p>
    <w:p w:rsidR="005636EE" w:rsidP="005636EE" w:rsidRDefault="005636EE" w14:paraId="621E9BF1" w14:textId="77777777">
      <w:pPr>
        <w:tabs>
          <w:tab w:val="left" w:pos="2279"/>
        </w:tabs>
        <w:rPr>
          <w:rFonts w:ascii="Calibri" w:hAnsi="Calibri"/>
          <w:sz w:val="24"/>
          <w:szCs w:val="24"/>
        </w:rPr>
        <w:sectPr w:rsidR="005636EE" w:rsidSect="00F57032">
          <w:headerReference r:id="rId29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  <w:r>
        <w:rPr>
          <w:rFonts w:ascii="Calibri" w:hAnsi="Calibri"/>
          <w:sz w:val="24"/>
          <w:szCs w:val="24"/>
        </w:rPr>
        <w:br w:type="page"/>
      </w:r>
    </w:p>
    <w:p w:rsidRPr="0028639A" w:rsidR="009013C3" w:rsidP="00477D08" w:rsidRDefault="0028639A" w14:paraId="4B515A78" w14:textId="14CCA3EE">
      <w:pPr>
        <w:pStyle w:val="Heading1"/>
        <w:numPr>
          <w:ilvl w:val="0"/>
          <w:numId w:val="0"/>
        </w:numPr>
        <w:spacing w:before="0"/>
        <w:rPr>
          <w:sz w:val="36"/>
          <w:szCs w:val="36"/>
        </w:rPr>
      </w:pPr>
      <w:bookmarkStart w:id="5" w:name="_Toc50463671"/>
      <w:r w:rsidRPr="0028639A">
        <w:rPr>
          <w:color w:val="0070C0"/>
          <w:sz w:val="36"/>
          <w:szCs w:val="36"/>
        </w:rPr>
        <w:lastRenderedPageBreak/>
        <w:t>Maintain Your Address Book</w:t>
      </w:r>
      <w:bookmarkEnd w:id="5"/>
      <w:r w:rsidRPr="0028639A" w:rsidR="005636EE">
        <w:rPr>
          <w:sz w:val="36"/>
          <w:szCs w:val="36"/>
        </w:rPr>
        <w:tab/>
      </w: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C85036" w14:paraId="7611B1E4" w14:textId="77777777">
        <w:trPr>
          <w:cantSplit/>
          <w:trHeight w:val="378"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0B089958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63EF8016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9013C3" w:rsidTr="00C85036" w14:paraId="2BA43147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9013C3" w:rsidP="009013C3" w:rsidRDefault="009013C3" w14:paraId="1FE2793B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9013C3" w:rsidP="009013C3" w:rsidRDefault="009013C3" w14:paraId="4E519A95" w14:textId="77777777">
            <w:pPr>
              <w:pStyle w:val="ManualNormal"/>
            </w:pPr>
            <w:r w:rsidRPr="006E4211">
              <w:t>Select the</w:t>
            </w:r>
            <w:r>
              <w:rPr>
                <w:b/>
              </w:rPr>
              <w:t xml:space="preserve"> Administration</w:t>
            </w:r>
            <w:r w:rsidRPr="004E7F51">
              <w:t xml:space="preserve"> icon</w:t>
            </w:r>
            <w:r>
              <w:t xml:space="preserve">, the </w:t>
            </w:r>
            <w:r w:rsidRPr="004E7F51">
              <w:rPr>
                <w:b/>
              </w:rPr>
              <w:t>General</w:t>
            </w:r>
            <w:r>
              <w:t xml:space="preserve"> screen opens</w:t>
            </w:r>
          </w:p>
        </w:tc>
      </w:tr>
      <w:tr w:rsidRPr="00B97A3C" w:rsidR="009013C3" w:rsidTr="00C85036" w14:paraId="5C9FFA48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550340E4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9013C3" w:rsidP="009013C3" w:rsidRDefault="009013C3" w14:paraId="78DD4B55" w14:textId="77777777">
            <w:pPr>
              <w:pStyle w:val="ManualNormal"/>
            </w:pPr>
            <w:r>
              <w:t xml:space="preserve">Select </w:t>
            </w:r>
            <w:r w:rsidRPr="006B3652">
              <w:rPr>
                <w:b/>
              </w:rPr>
              <w:t>Address Book</w:t>
            </w:r>
            <w:r w:rsidR="00C85036">
              <w:t xml:space="preserve"> from the left-</w:t>
            </w:r>
            <w:r>
              <w:t xml:space="preserve">hand menu </w:t>
            </w:r>
          </w:p>
        </w:tc>
      </w:tr>
      <w:tr w:rsidRPr="00B97A3C" w:rsidR="009013C3" w:rsidTr="00C85036" w14:paraId="02AB750A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0051867C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52A0ECDB" w14:textId="77777777">
            <w:pPr>
              <w:pStyle w:val="ManualNormal"/>
              <w:rPr>
                <w:b/>
              </w:rPr>
            </w:pPr>
            <w:r>
              <w:t xml:space="preserve">Select the </w:t>
            </w:r>
            <w:r w:rsidRPr="003014AD">
              <w:rPr>
                <w:b/>
              </w:rPr>
              <w:t>Create</w:t>
            </w:r>
            <w:r>
              <w:t xml:space="preserve"> button to create a new address. Add address information as required and select </w:t>
            </w:r>
            <w:r w:rsidRPr="003014AD">
              <w:rPr>
                <w:b/>
              </w:rPr>
              <w:t>Save</w:t>
            </w:r>
          </w:p>
        </w:tc>
      </w:tr>
      <w:tr w:rsidRPr="00B97A3C" w:rsidR="009013C3" w:rsidTr="00C85036" w14:paraId="5A70777F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06B5BC94" w14:textId="77777777">
            <w:pPr>
              <w:pStyle w:val="ManualNormal"/>
            </w:pPr>
            <w:r>
              <w:t>4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9013C3" w:rsidP="009013C3" w:rsidRDefault="009013C3" w14:paraId="0510393C" w14:textId="77777777">
            <w:pPr>
              <w:pStyle w:val="ManualNormal"/>
            </w:pPr>
            <w:r>
              <w:t xml:space="preserve">Select the </w:t>
            </w:r>
            <w:r w:rsidRPr="003014AD">
              <w:rPr>
                <w:b/>
              </w:rPr>
              <w:t xml:space="preserve">Update </w:t>
            </w:r>
            <w:r>
              <w:t xml:space="preserve">icon to make changes to the existing address. Update fields as required and select </w:t>
            </w:r>
            <w:r w:rsidRPr="003014AD">
              <w:rPr>
                <w:b/>
              </w:rPr>
              <w:t>Save</w:t>
            </w:r>
          </w:p>
        </w:tc>
      </w:tr>
      <w:tr w:rsidRPr="00B97A3C" w:rsidR="009013C3" w:rsidTr="00087679" w14:paraId="241ECB90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27A52360" w14:textId="77777777">
            <w:pPr>
              <w:pStyle w:val="ManualNormal"/>
            </w:pPr>
            <w:r>
              <w:t>5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9013C3" w:rsidP="009013C3" w:rsidRDefault="009013C3" w14:paraId="054ADD77" w14:textId="77777777">
            <w:pPr>
              <w:pStyle w:val="ManualNormal"/>
            </w:pPr>
            <w:r>
              <w:t xml:space="preserve">Select the </w:t>
            </w:r>
            <w:r w:rsidRPr="003014AD">
              <w:rPr>
                <w:b/>
              </w:rPr>
              <w:t>Remove</w:t>
            </w:r>
            <w:r>
              <w:t xml:space="preserve"> icon to remove an address from the address book</w:t>
            </w:r>
          </w:p>
        </w:tc>
      </w:tr>
      <w:tr w:rsidRPr="00B97A3C" w:rsidR="009013C3" w:rsidTr="00087679" w14:paraId="645A0B82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Pr="00B97A3C" w:rsidR="009013C3" w:rsidP="009013C3" w:rsidRDefault="009013C3" w14:paraId="4C742908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9013C3" w:rsidP="009013C3" w:rsidRDefault="009013C3" w14:paraId="1F56E9F4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506720" cy="2572385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43" name="Picture 243" descr="addressbook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ddressbook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257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E01">
              <w:br/>
            </w:r>
          </w:p>
        </w:tc>
      </w:tr>
    </w:tbl>
    <w:p w:rsidR="00F57032" w:rsidP="005636EE" w:rsidRDefault="00F57032" w14:paraId="6D785A35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</w:p>
    <w:p w:rsidR="00F57032" w:rsidP="00F57032" w:rsidRDefault="00F57032" w14:paraId="3D29973E" w14:textId="77777777">
      <w:pPr>
        <w:tabs>
          <w:tab w:val="left" w:pos="3866"/>
        </w:tabs>
        <w:rPr>
          <w:rFonts w:ascii="Arial" w:hAnsi="Arial" w:eastAsia="MS Gothic" w:cs="Arial"/>
          <w:sz w:val="32"/>
          <w:szCs w:val="40"/>
        </w:rPr>
        <w:sectPr w:rsidR="00F57032" w:rsidSect="004C382B">
          <w:headerReference r:id="rId31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  <w:r>
        <w:rPr>
          <w:rFonts w:ascii="Arial" w:hAnsi="Arial" w:eastAsia="MS Gothic" w:cs="Arial"/>
          <w:sz w:val="32"/>
          <w:szCs w:val="40"/>
        </w:rPr>
        <w:tab/>
      </w:r>
    </w:p>
    <w:p w:rsidRPr="0028639A" w:rsidR="00F57032" w:rsidP="00477D08" w:rsidRDefault="0028639A" w14:paraId="7F9C0641" w14:textId="6491438C">
      <w:pPr>
        <w:pStyle w:val="Heading1"/>
        <w:numPr>
          <w:ilvl w:val="0"/>
          <w:numId w:val="0"/>
        </w:numPr>
        <w:spacing w:before="0"/>
        <w:rPr>
          <w:color w:val="0070C0"/>
          <w:sz w:val="36"/>
          <w:szCs w:val="36"/>
        </w:rPr>
      </w:pPr>
      <w:bookmarkStart w:id="6" w:name="_Toc50463672"/>
      <w:r w:rsidRPr="0028639A">
        <w:rPr>
          <w:color w:val="0070C0"/>
          <w:sz w:val="36"/>
          <w:szCs w:val="36"/>
        </w:rPr>
        <w:lastRenderedPageBreak/>
        <w:t>Maintain Contact Details</w:t>
      </w:r>
      <w:bookmarkEnd w:id="6"/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C85036" w14:paraId="38D372D0" w14:textId="77777777">
        <w:trPr>
          <w:cantSplit/>
          <w:trHeight w:val="378"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1FA8D890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2B88C3FC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9013C3" w:rsidTr="00C85036" w14:paraId="71924546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9013C3" w:rsidP="009013C3" w:rsidRDefault="009013C3" w14:paraId="22E86E5B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9013C3" w:rsidP="009013C3" w:rsidRDefault="009013C3" w14:paraId="49DE55E6" w14:textId="77777777">
            <w:pPr>
              <w:pStyle w:val="ManualNormal"/>
            </w:pPr>
            <w:r w:rsidRPr="006E4211">
              <w:t>Select the</w:t>
            </w:r>
            <w:r>
              <w:rPr>
                <w:b/>
              </w:rPr>
              <w:t xml:space="preserve"> Administration</w:t>
            </w:r>
            <w:r w:rsidRPr="004E7F51">
              <w:t xml:space="preserve"> icon</w:t>
            </w:r>
            <w:r>
              <w:t xml:space="preserve">, the </w:t>
            </w:r>
            <w:r w:rsidRPr="004E7F51">
              <w:rPr>
                <w:b/>
              </w:rPr>
              <w:t>General</w:t>
            </w:r>
            <w:r>
              <w:t xml:space="preserve"> screen opens</w:t>
            </w:r>
          </w:p>
        </w:tc>
      </w:tr>
      <w:tr w:rsidRPr="00B97A3C" w:rsidR="009013C3" w:rsidTr="00C85036" w14:paraId="49CAD269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13787DC7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9013C3" w:rsidP="009013C3" w:rsidRDefault="009013C3" w14:paraId="107DEBC6" w14:textId="77777777">
            <w:pPr>
              <w:pStyle w:val="ManualNormal"/>
            </w:pPr>
            <w:r>
              <w:t xml:space="preserve">Select </w:t>
            </w:r>
            <w:r w:rsidRPr="004F7BF8">
              <w:rPr>
                <w:b/>
              </w:rPr>
              <w:t>Contact Directory</w:t>
            </w:r>
            <w:r>
              <w:t xml:space="preserve"> from the left</w:t>
            </w:r>
            <w:r w:rsidR="00C85036">
              <w:t>-</w:t>
            </w:r>
            <w:r>
              <w:t xml:space="preserve">hand menu </w:t>
            </w:r>
          </w:p>
        </w:tc>
      </w:tr>
      <w:tr w:rsidRPr="00B97A3C" w:rsidR="009013C3" w:rsidTr="00C85036" w14:paraId="6C33D9C5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04F6EAED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0F9F4557" w14:textId="77777777">
            <w:pPr>
              <w:pStyle w:val="ManualNormal"/>
              <w:rPr>
                <w:b/>
              </w:rPr>
            </w:pPr>
            <w:r>
              <w:t xml:space="preserve">Select the </w:t>
            </w:r>
            <w:r w:rsidRPr="003014AD">
              <w:rPr>
                <w:b/>
              </w:rPr>
              <w:t>Create</w:t>
            </w:r>
            <w:r>
              <w:t xml:space="preserve"> button to create a new contact. Add contact information as required and select </w:t>
            </w:r>
            <w:r>
              <w:rPr>
                <w:b/>
              </w:rPr>
              <w:t>Apply</w:t>
            </w:r>
          </w:p>
        </w:tc>
      </w:tr>
      <w:tr w:rsidRPr="00B97A3C" w:rsidR="009013C3" w:rsidTr="00C85036" w14:paraId="46064962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1C363921" w14:textId="77777777">
            <w:pPr>
              <w:pStyle w:val="ManualNormal"/>
            </w:pPr>
            <w:r>
              <w:t>4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9013C3" w:rsidP="009013C3" w:rsidRDefault="009013C3" w14:paraId="673A6374" w14:textId="77777777">
            <w:pPr>
              <w:pStyle w:val="ManualNormal"/>
            </w:pPr>
            <w:r>
              <w:t xml:space="preserve">Select the </w:t>
            </w:r>
            <w:r w:rsidRPr="003014AD">
              <w:rPr>
                <w:b/>
              </w:rPr>
              <w:t xml:space="preserve">Update </w:t>
            </w:r>
            <w:r>
              <w:t xml:space="preserve">icon to make changes to an existing contact. Update fields as required and select </w:t>
            </w:r>
            <w:r>
              <w:rPr>
                <w:b/>
              </w:rPr>
              <w:t>Apply</w:t>
            </w:r>
          </w:p>
        </w:tc>
      </w:tr>
      <w:tr w:rsidRPr="00B97A3C" w:rsidR="009013C3" w:rsidTr="00C85036" w14:paraId="2F22FF22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7A3A122F" w14:textId="77777777">
            <w:pPr>
              <w:pStyle w:val="ManualNormal"/>
            </w:pPr>
            <w:r>
              <w:t>5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9013C3" w:rsidP="009013C3" w:rsidRDefault="009013C3" w14:paraId="20D89042" w14:textId="77777777">
            <w:pPr>
              <w:pStyle w:val="ManualNormal"/>
            </w:pPr>
            <w:r>
              <w:t xml:space="preserve">Select the </w:t>
            </w:r>
            <w:r>
              <w:rPr>
                <w:b/>
              </w:rPr>
              <w:t xml:space="preserve">Addresses </w:t>
            </w:r>
            <w:r w:rsidRPr="006B3652">
              <w:t>icon to create addi</w:t>
            </w:r>
            <w:r>
              <w:t>tional addresses for a contact</w:t>
            </w:r>
          </w:p>
        </w:tc>
      </w:tr>
      <w:tr w:rsidRPr="00B97A3C" w:rsidR="009013C3" w:rsidTr="00087679" w14:paraId="4D7D6104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6CA275F1" w14:textId="77777777">
            <w:pPr>
              <w:pStyle w:val="ManualNormal"/>
            </w:pPr>
            <w:r>
              <w:t>6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2F93A067" w14:textId="77777777">
            <w:pPr>
              <w:pStyle w:val="ManualNormal"/>
            </w:pPr>
            <w:r>
              <w:t xml:space="preserve">To see Inactive Contacts, select the </w:t>
            </w:r>
            <w:r w:rsidRPr="003A1459">
              <w:rPr>
                <w:b/>
              </w:rPr>
              <w:t>Contact Direct: Inactive Contacts</w:t>
            </w:r>
            <w:r>
              <w:t xml:space="preserve"> collapsible menu</w:t>
            </w:r>
          </w:p>
        </w:tc>
      </w:tr>
      <w:tr w:rsidRPr="00B97A3C" w:rsidR="009013C3" w:rsidTr="00087679" w14:paraId="42776396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9013C3" w:rsidP="009013C3" w:rsidRDefault="009013C3" w14:paraId="5DFFA8DF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9013C3" w:rsidP="009013C3" w:rsidRDefault="009013C3" w14:paraId="33FE6BB9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506720" cy="2421890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44" name="Picture 244" descr="contact directory2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ontact directory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3C3" w:rsidP="005636EE" w:rsidRDefault="009013C3" w14:paraId="793440FD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  <w:sectPr w:rsidR="009013C3" w:rsidSect="004C382B">
          <w:headerReference r:id="rId33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p w:rsidRPr="0028639A" w:rsidR="009013C3" w:rsidP="00477D08" w:rsidRDefault="009013C3" w14:paraId="64AE1F65" w14:textId="77777777">
      <w:pPr>
        <w:pStyle w:val="Heading1"/>
        <w:numPr>
          <w:ilvl w:val="0"/>
          <w:numId w:val="0"/>
        </w:numPr>
        <w:spacing w:before="0" w:after="0"/>
        <w:rPr>
          <w:color w:val="0070C0"/>
          <w:sz w:val="36"/>
          <w:szCs w:val="36"/>
        </w:rPr>
      </w:pPr>
      <w:bookmarkStart w:id="7" w:name="_Toc50463673"/>
      <w:r w:rsidRPr="0028639A">
        <w:rPr>
          <w:color w:val="0070C0"/>
          <w:sz w:val="36"/>
          <w:szCs w:val="36"/>
        </w:rPr>
        <w:lastRenderedPageBreak/>
        <w:t>Create a New Contact</w:t>
      </w:r>
      <w:bookmarkEnd w:id="7"/>
    </w:p>
    <w:p w:rsidR="009013C3" w:rsidP="009013C3" w:rsidRDefault="009013C3" w14:paraId="06F75EB4" w14:textId="77777777">
      <w:pPr>
        <w:pStyle w:val="DJRTOCheadingreport"/>
        <w:rPr>
          <w:rFonts w:ascii="Calibri" w:hAnsi="Calibri"/>
          <w:sz w:val="24"/>
          <w:szCs w:val="24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C85036" w14:paraId="3BBE0D9C" w14:textId="77777777">
        <w:trPr>
          <w:trHeight w:val="378"/>
          <w:tblHeader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5AF8E047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18C0E92C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9013C3" w:rsidTr="00C85036" w14:paraId="20F6FCC8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</w:tcPr>
          <w:p w:rsidRPr="00B97A3C" w:rsidR="009013C3" w:rsidP="009013C3" w:rsidRDefault="009013C3" w14:paraId="051CDE3C" w14:textId="77777777">
            <w:pPr>
              <w:pStyle w:val="ManualNormal"/>
            </w:pPr>
            <w:r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</w:tcPr>
          <w:p w:rsidRPr="004E7F51" w:rsidR="009013C3" w:rsidP="009013C3" w:rsidRDefault="009013C3" w14:paraId="3F865EFE" w14:textId="77777777">
            <w:pPr>
              <w:pStyle w:val="ManualNormal"/>
            </w:pPr>
            <w:r>
              <w:t xml:space="preserve">Select the </w:t>
            </w:r>
            <w:r w:rsidRPr="00537E29">
              <w:rPr>
                <w:b/>
              </w:rPr>
              <w:t>Create</w:t>
            </w:r>
            <w:r>
              <w:t xml:space="preserve"> button </w:t>
            </w:r>
          </w:p>
        </w:tc>
      </w:tr>
      <w:tr w:rsidRPr="00B97A3C" w:rsidR="009013C3" w:rsidTr="00C85036" w14:paraId="50955FDA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3E4C5B93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1261E4DB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496560" cy="1798955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52" name="Picture 252" descr="create a new contact1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reate a new contact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56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9013C3" w:rsidTr="00C85036" w14:paraId="1132833B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0D8B142D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2B91BDFE" w14:textId="77777777">
            <w:pPr>
              <w:pStyle w:val="ManualNormal"/>
            </w:pPr>
            <w:r>
              <w:t xml:space="preserve">The </w:t>
            </w:r>
            <w:r w:rsidRPr="00537E29">
              <w:rPr>
                <w:b/>
              </w:rPr>
              <w:t>Create Contact</w:t>
            </w:r>
            <w:r>
              <w:t xml:space="preserve"> screen will display – complete all mandatory and non-mandatory fields as required</w:t>
            </w:r>
          </w:p>
        </w:tc>
      </w:tr>
      <w:tr w:rsidRPr="00B97A3C" w:rsidR="009013C3" w:rsidTr="00C85036" w14:paraId="533E0AB0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59E12C9F" w14:textId="77777777">
            <w:pPr>
              <w:pStyle w:val="ManualNormal"/>
            </w:pPr>
            <w:r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2E79C6D3" w14:textId="77777777">
            <w:pPr>
              <w:pStyle w:val="ManualNormal"/>
            </w:pPr>
            <w:r>
              <w:t xml:space="preserve">Under </w:t>
            </w:r>
            <w:r w:rsidRPr="003A1459">
              <w:rPr>
                <w:b/>
              </w:rPr>
              <w:t>User Account</w:t>
            </w:r>
            <w:r>
              <w:t xml:space="preserve">: select </w:t>
            </w:r>
            <w:r w:rsidRPr="003A1459">
              <w:rPr>
                <w:b/>
              </w:rPr>
              <w:t>Create User Account</w:t>
            </w:r>
            <w:r>
              <w:t xml:space="preserve"> checkbox if required </w:t>
            </w:r>
          </w:p>
          <w:p w:rsidR="009013C3" w:rsidP="009013C3" w:rsidRDefault="009013C3" w14:paraId="10CD582F" w14:textId="77777777">
            <w:pPr>
              <w:pStyle w:val="ManualNormal"/>
            </w:pPr>
            <w:r>
              <w:t xml:space="preserve">Enter the </w:t>
            </w:r>
            <w:r w:rsidRPr="00B3770B">
              <w:t>Supplier Name</w:t>
            </w:r>
            <w:r>
              <w:t xml:space="preserve"> </w:t>
            </w:r>
          </w:p>
          <w:p w:rsidR="009013C3" w:rsidP="009013C3" w:rsidRDefault="009013C3" w14:paraId="30BCBA26" w14:textId="77777777">
            <w:pPr>
              <w:pStyle w:val="ManualNormal"/>
            </w:pPr>
            <w:r>
              <w:t xml:space="preserve">Enter the </w:t>
            </w:r>
            <w:r w:rsidRPr="00B3770B">
              <w:rPr>
                <w:b/>
              </w:rPr>
              <w:t>Username</w:t>
            </w:r>
            <w:r>
              <w:t xml:space="preserve"> (note – this is the users email address)</w:t>
            </w:r>
          </w:p>
        </w:tc>
      </w:tr>
      <w:tr w:rsidRPr="00B97A3C" w:rsidR="00C85036" w:rsidTr="00C85036" w14:paraId="6900FE16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C85036" w:rsidP="00C85036" w:rsidRDefault="00C85036" w14:paraId="0E2CD556" w14:textId="77777777">
            <w:pPr>
              <w:pStyle w:val="ManualNormal"/>
              <w:jc w:val="center"/>
            </w:pPr>
            <w:r w:rsidRPr="008F62C8">
              <w:rPr>
                <w:noProof/>
                <w:lang w:val="en-AU" w:eastAsia="en-AU"/>
              </w:rPr>
              <w:drawing>
                <wp:inline distT="0" distB="0" distL="0" distR="0">
                  <wp:extent cx="4521758" cy="1072562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51" name="Picture 251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653" cy="108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9013C3" w:rsidTr="00C85036" w14:paraId="6A30A165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66207485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06230D0E" w14:textId="77777777">
            <w:pPr>
              <w:pStyle w:val="ManualNormal"/>
            </w:pPr>
            <w:r>
              <w:t xml:space="preserve">Note – when creating a new contact/user the user will receive </w:t>
            </w:r>
            <w:r w:rsidRPr="00E03233">
              <w:rPr>
                <w:b/>
              </w:rPr>
              <w:t>Full Access</w:t>
            </w:r>
            <w:r>
              <w:t xml:space="preserve">. If the user requires </w:t>
            </w:r>
            <w:r w:rsidRPr="00E03233">
              <w:rPr>
                <w:b/>
              </w:rPr>
              <w:t>View Only</w:t>
            </w:r>
            <w:r>
              <w:t xml:space="preserve"> </w:t>
            </w:r>
            <w:r w:rsidR="00F77CA8">
              <w:t>access,</w:t>
            </w:r>
            <w:r>
              <w:t xml:space="preserve"> please send an email request to </w:t>
            </w:r>
            <w:hyperlink w:history="true" r:id="rId36">
              <w:r w:rsidRPr="00057B9F">
                <w:rPr>
                  <w:rStyle w:val="Hyperlink"/>
                </w:rPr>
                <w:t>SupplierSupport@justice.vic.gov.au</w:t>
              </w:r>
            </w:hyperlink>
            <w:r>
              <w:t xml:space="preserve"> and include:</w:t>
            </w:r>
          </w:p>
          <w:p w:rsidR="009013C3" w:rsidP="005927C9" w:rsidRDefault="00C85036" w14:paraId="09B8736F" w14:textId="77777777">
            <w:pPr>
              <w:pStyle w:val="ManualNormal"/>
              <w:numPr>
                <w:ilvl w:val="0"/>
                <w:numId w:val="26"/>
              </w:numPr>
            </w:pPr>
            <w:r>
              <w:t>t</w:t>
            </w:r>
            <w:r w:rsidR="009013C3">
              <w:t xml:space="preserve">he </w:t>
            </w:r>
            <w:proofErr w:type="gramStart"/>
            <w:r w:rsidR="009013C3">
              <w:t>users</w:t>
            </w:r>
            <w:proofErr w:type="gramEnd"/>
            <w:r w:rsidR="009013C3">
              <w:t xml:space="preserve"> full name</w:t>
            </w:r>
          </w:p>
          <w:p w:rsidR="009013C3" w:rsidP="005927C9" w:rsidRDefault="00C85036" w14:paraId="04311649" w14:textId="77777777">
            <w:pPr>
              <w:pStyle w:val="ManualNormal"/>
              <w:numPr>
                <w:ilvl w:val="0"/>
                <w:numId w:val="26"/>
              </w:numPr>
            </w:pPr>
            <w:r>
              <w:t>t</w:t>
            </w:r>
            <w:r w:rsidR="009013C3">
              <w:t>he users email address</w:t>
            </w:r>
          </w:p>
        </w:tc>
      </w:tr>
      <w:tr w:rsidRPr="00B97A3C" w:rsidR="009013C3" w:rsidTr="00C85036" w14:paraId="467A1BF5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66AC8657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E03233" w:rsidR="009013C3" w:rsidP="009013C3" w:rsidRDefault="009013C3" w14:paraId="03AAB1F8" w14:textId="77777777">
            <w:pPr>
              <w:pStyle w:val="ManualNormal"/>
            </w:pPr>
            <w:r>
              <w:t>To restrict access to certain sites (e</w:t>
            </w:r>
            <w:r w:rsidR="00C85036">
              <w:t>.</w:t>
            </w:r>
            <w:r>
              <w:t>g</w:t>
            </w:r>
            <w:r w:rsidR="00C85036">
              <w:t>.</w:t>
            </w:r>
            <w:r>
              <w:t xml:space="preserve"> VOCAT) select the </w:t>
            </w:r>
            <w:r w:rsidRPr="00E03233">
              <w:rPr>
                <w:b/>
              </w:rPr>
              <w:t>Modify Sites</w:t>
            </w:r>
            <w:r>
              <w:t xml:space="preserve"> Button under the Site</w:t>
            </w:r>
            <w:r w:rsidR="00C85036">
              <w:t xml:space="preserve"> Restriction Tab – when the pop-</w:t>
            </w:r>
            <w:r>
              <w:t>up screen opens ensure that only the sites that the user should see are selected</w:t>
            </w:r>
          </w:p>
        </w:tc>
      </w:tr>
      <w:tr w:rsidRPr="00B97A3C" w:rsidR="009013C3" w:rsidTr="00C85036" w14:paraId="130708EA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558F6DEE" w14:textId="77777777">
            <w:pPr>
              <w:pStyle w:val="ManualNormal"/>
            </w:pPr>
            <w:r>
              <w:t>4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7A791AD3" w14:textId="77777777">
            <w:pPr>
              <w:pStyle w:val="ManualNormal"/>
            </w:pPr>
            <w:r>
              <w:t xml:space="preserve">Select </w:t>
            </w:r>
            <w:r w:rsidRPr="00E03233">
              <w:rPr>
                <w:b/>
              </w:rPr>
              <w:t>Apply</w:t>
            </w:r>
          </w:p>
        </w:tc>
      </w:tr>
    </w:tbl>
    <w:p w:rsidR="005636EE" w:rsidP="005636EE" w:rsidRDefault="005636EE" w14:paraId="0FEDC104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</w:p>
    <w:p w:rsidR="009013C3" w:rsidP="005636EE" w:rsidRDefault="009013C3" w14:paraId="2F127F49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</w:p>
    <w:p w:rsidR="009013C3" w:rsidP="005636EE" w:rsidRDefault="009013C3" w14:paraId="73A9DC46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</w:p>
    <w:p w:rsidR="009013C3" w:rsidP="005636EE" w:rsidRDefault="009013C3" w14:paraId="56745194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AA078B" w14:paraId="5B5C1E75" w14:textId="77777777">
        <w:trPr>
          <w:cantSplit/>
          <w:trHeight w:val="378"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476A8730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5CD10FE8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9013C3" w:rsidTr="00AA078B" w14:paraId="789A618E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F7F7F" w:sz="8" w:space="0"/>
            </w:tcBorders>
          </w:tcPr>
          <w:p w:rsidRPr="00B97A3C" w:rsidR="009013C3" w:rsidP="009013C3" w:rsidRDefault="009013C3" w14:paraId="78094CE9" w14:textId="77777777">
            <w:pPr>
              <w:pStyle w:val="ManualNormal"/>
            </w:pPr>
          </w:p>
        </w:tc>
        <w:tc>
          <w:tcPr>
            <w:tcW w:w="4513" w:type="pct"/>
            <w:tcBorders>
              <w:top w:val="nil"/>
              <w:bottom w:val="single" w:color="7F7F7F" w:sz="8" w:space="0"/>
            </w:tcBorders>
          </w:tcPr>
          <w:p w:rsidR="009013C3" w:rsidP="009013C3" w:rsidRDefault="009013C3" w14:paraId="17D881C1" w14:textId="77777777">
            <w:pPr>
              <w:pStyle w:val="ManualNormal"/>
            </w:pPr>
            <w:r w:rsidRPr="00807716">
              <w:rPr>
                <w:noProof/>
                <w:lang w:val="en-AU" w:eastAsia="en-AU"/>
              </w:rPr>
              <w:drawing>
                <wp:inline distT="0" distB="0" distL="0" distR="0">
                  <wp:extent cx="5506720" cy="1718310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53" name="Picture 253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B97A3C" w:rsidR="00AA078B" w:rsidP="009013C3" w:rsidRDefault="00AA078B" w14:paraId="67F68D5F" w14:textId="77777777">
            <w:pPr>
              <w:pStyle w:val="ManualNormal"/>
            </w:pPr>
          </w:p>
        </w:tc>
      </w:tr>
    </w:tbl>
    <w:p w:rsidR="009013C3" w:rsidP="005636EE" w:rsidRDefault="009013C3" w14:paraId="559D81F1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</w:p>
    <w:p w:rsidR="009013C3" w:rsidP="005636EE" w:rsidRDefault="00F57032" w14:paraId="168ED00C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83168" behindDoc="false" locked="false" layoutInCell="true" allowOverlap="true" wp14:anchorId="43F5B4AB" wp14:editId="4420CFE0">
                <wp:simplePos x="0" y="0"/>
                <wp:positionH relativeFrom="column">
                  <wp:posOffset>28520</wp:posOffset>
                </wp:positionH>
                <wp:positionV relativeFrom="paragraph">
                  <wp:posOffset>69960</wp:posOffset>
                </wp:positionV>
                <wp:extent cx="6442710" cy="528320"/>
                <wp:effectExtent l="0" t="0" r="15240" b="2413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87" name="Rectangle: Rounded Corners 887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442710" cy="528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E7E6E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8E0095" w:rsidR="0028639A" w:rsidP="00F57032" w:rsidRDefault="0028639A" w14:paraId="4EC5D0DF" w14:textId="77777777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NOTE</w:t>
                            </w:r>
                            <w:r w:rsidRPr="00E82955"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:</w:t>
                            </w:r>
                            <w:r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Arial"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The new contact will receive email confirmation with a User ID and a system generated password. The user will be prompted to change their password on first login.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color="#e7e6e6" fillcolor="#d8d8d8 [3214]" style="position:absolute;margin-left:2.25pt;margin-top:5.5pt;width:507.3pt;height:41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887" o:spid="_x0000_s1027">
                <v:textbox>
                  <w:txbxContent>
                    <w:p w:rsidRPr="008E0095" w:rsidR="0028639A" w:rsidP="00F57032" w:rsidRDefault="0028639A" w14:paraId="4EC5D0DF" w14:textId="77777777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NOTE</w:t>
                      </w:r>
                      <w:r w:rsidRPr="00E82955"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:</w:t>
                      </w:r>
                      <w:r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Arial"/>
                          <w:bCs/>
                          <w:sz w:val="24"/>
                          <w:szCs w:val="24"/>
                          <w:lang w:eastAsia="en-AU"/>
                        </w:rPr>
                        <w:t xml:space="preserve">The new contact will receive email confirmation with a User ID and a system generated password. The user will be prompted to change their password on first login.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013C3" w:rsidP="005636EE" w:rsidRDefault="009013C3" w14:paraId="7FD0197F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</w:p>
    <w:p w:rsidR="009013C3" w:rsidP="005636EE" w:rsidRDefault="009013C3" w14:paraId="6D6F25BB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</w:p>
    <w:p w:rsidR="009013C3" w:rsidRDefault="009013C3" w14:paraId="5C0755DE" w14:textId="77777777">
      <w:pPr>
        <w:rPr>
          <w:rFonts w:ascii="Arial" w:hAnsi="Arial" w:eastAsia="MS Gothic" w:cs="Arial"/>
          <w:sz w:val="32"/>
          <w:szCs w:val="40"/>
        </w:rPr>
      </w:pPr>
      <w:r>
        <w:rPr>
          <w:rFonts w:ascii="Arial" w:hAnsi="Arial" w:eastAsia="MS Gothic" w:cs="Arial"/>
          <w:sz w:val="32"/>
          <w:szCs w:val="40"/>
        </w:rPr>
        <w:br w:type="page"/>
      </w:r>
    </w:p>
    <w:p w:rsidRPr="0028639A" w:rsidR="009013C3" w:rsidP="00477D08" w:rsidRDefault="009013C3" w14:paraId="207604E2" w14:textId="77777777">
      <w:pPr>
        <w:pStyle w:val="Heading1"/>
        <w:numPr>
          <w:ilvl w:val="0"/>
          <w:numId w:val="0"/>
        </w:numPr>
        <w:spacing w:before="0" w:after="0"/>
        <w:rPr>
          <w:color w:val="0070C0"/>
          <w:sz w:val="36"/>
          <w:szCs w:val="36"/>
        </w:rPr>
      </w:pPr>
      <w:bookmarkStart w:id="8" w:name="_Toc50463674"/>
      <w:r w:rsidRPr="0028639A">
        <w:rPr>
          <w:color w:val="0070C0"/>
          <w:sz w:val="36"/>
          <w:szCs w:val="36"/>
        </w:rPr>
        <w:lastRenderedPageBreak/>
        <w:t>Update an Existing Contact</w:t>
      </w:r>
      <w:bookmarkEnd w:id="8"/>
    </w:p>
    <w:p w:rsidR="009013C3" w:rsidP="009013C3" w:rsidRDefault="009013C3" w14:paraId="6AA626C5" w14:textId="77777777">
      <w:pPr>
        <w:pStyle w:val="DJRTOCheadingreport"/>
        <w:rPr>
          <w:rFonts w:ascii="Calibri" w:hAnsi="Calibri"/>
          <w:sz w:val="24"/>
          <w:szCs w:val="24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C85036" w14:paraId="5DD1C151" w14:textId="77777777">
        <w:trPr>
          <w:cantSplit/>
          <w:trHeight w:val="378"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032A3726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05926FA5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9013C3" w:rsidTr="00C85036" w14:paraId="7E05735E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</w:tcPr>
          <w:p w:rsidRPr="00B97A3C" w:rsidR="009013C3" w:rsidP="009013C3" w:rsidRDefault="009013C3" w14:paraId="52F22FFC" w14:textId="77777777">
            <w:pPr>
              <w:pStyle w:val="ManualNormal"/>
            </w:pPr>
            <w:r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</w:tcPr>
          <w:p w:rsidR="009013C3" w:rsidP="009013C3" w:rsidRDefault="009013C3" w14:paraId="3027B2DC" w14:textId="77777777">
            <w:pPr>
              <w:pStyle w:val="ManualNormal"/>
            </w:pPr>
            <w:r>
              <w:t>Select the</w:t>
            </w:r>
            <w:r w:rsidRPr="00EB7DD7">
              <w:rPr>
                <w:b/>
              </w:rPr>
              <w:t xml:space="preserve"> Update</w:t>
            </w:r>
            <w:r>
              <w:t xml:space="preserve"> icon</w:t>
            </w:r>
          </w:p>
        </w:tc>
      </w:tr>
      <w:tr w:rsidRPr="00B97A3C" w:rsidR="009013C3" w:rsidTr="00C85036" w14:paraId="4954A771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3227C7FF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3B305C60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496560" cy="1798955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55" name="Picture 255" descr="update a contact1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update a contact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56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9013C3" w:rsidTr="00C85036" w14:paraId="53672BBA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4FA8685A" w14:textId="77777777">
            <w:pPr>
              <w:pStyle w:val="ManualNormal"/>
            </w:pPr>
            <w:r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0AB8176B" w14:textId="77777777">
            <w:pPr>
              <w:pStyle w:val="ManualNormal"/>
            </w:pPr>
            <w:r>
              <w:t xml:space="preserve">The </w:t>
            </w:r>
            <w:r w:rsidRPr="00EB7DD7">
              <w:rPr>
                <w:b/>
              </w:rPr>
              <w:t>Update Contact</w:t>
            </w:r>
            <w:r>
              <w:t xml:space="preserve"> screen displays. Update contact information as required</w:t>
            </w:r>
          </w:p>
        </w:tc>
      </w:tr>
      <w:tr w:rsidRPr="00B97A3C" w:rsidR="009013C3" w:rsidTr="00C85036" w14:paraId="6CDE6F7D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38055FD4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413A1903" w14:textId="77777777">
            <w:pPr>
              <w:pStyle w:val="ManualNormal"/>
            </w:pPr>
            <w:r>
              <w:t xml:space="preserve">If the contact/user is to be removed enter the </w:t>
            </w:r>
            <w:r w:rsidRPr="00754ADA">
              <w:rPr>
                <w:b/>
              </w:rPr>
              <w:t>Inactive Date</w:t>
            </w:r>
          </w:p>
        </w:tc>
      </w:tr>
      <w:tr w:rsidRPr="00B97A3C" w:rsidR="009013C3" w:rsidTr="00C85036" w14:paraId="6728A9D1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2C6801BA" w14:textId="77777777">
            <w:pPr>
              <w:pStyle w:val="ManualNormal"/>
            </w:pPr>
            <w:r>
              <w:t>4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2D170507" w14:textId="77777777">
            <w:pPr>
              <w:pStyle w:val="ManualNormal"/>
            </w:pPr>
            <w:r>
              <w:t xml:space="preserve">If these are the only changes required, select the </w:t>
            </w:r>
            <w:r w:rsidRPr="00EB7DD7">
              <w:rPr>
                <w:b/>
              </w:rPr>
              <w:t xml:space="preserve">Apply </w:t>
            </w:r>
            <w:r>
              <w:t xml:space="preserve">button </w:t>
            </w:r>
          </w:p>
        </w:tc>
      </w:tr>
      <w:tr w:rsidRPr="00B97A3C" w:rsidR="009013C3" w:rsidTr="00C85036" w14:paraId="120EABD1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1E07B3AF" w14:textId="77777777">
            <w:pPr>
              <w:pStyle w:val="ManualNormal"/>
            </w:pPr>
            <w:r>
              <w:t>5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2885049C" w14:textId="77777777">
            <w:pPr>
              <w:pStyle w:val="ManualNormal"/>
            </w:pPr>
            <w:r>
              <w:t xml:space="preserve">Select </w:t>
            </w:r>
            <w:r w:rsidRPr="00773DEA">
              <w:rPr>
                <w:b/>
              </w:rPr>
              <w:t>User Acc</w:t>
            </w:r>
            <w:r>
              <w:rPr>
                <w:b/>
              </w:rPr>
              <w:t xml:space="preserve">ount Information </w:t>
            </w:r>
            <w:r w:rsidRPr="00773DEA">
              <w:t>collapsible arrow to reveal extra information</w:t>
            </w:r>
          </w:p>
        </w:tc>
      </w:tr>
      <w:tr w:rsidRPr="00B97A3C" w:rsidR="009013C3" w:rsidTr="00C85036" w14:paraId="2C0AB4DC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57E22DEB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1B0864AB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506720" cy="1497330"/>
                  <wp:effectExtent l="0" t="0" r="0" b="762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54" name="Picture 254" descr="update a contact2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update a contact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9013C3" w:rsidTr="00C85036" w14:paraId="1C307D7B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31C9335D" w14:textId="77777777">
            <w:pPr>
              <w:pStyle w:val="ManualNormal"/>
            </w:pPr>
            <w:r>
              <w:t>6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0EC44FA7" w14:textId="77777777">
            <w:pPr>
              <w:pStyle w:val="ManualNormal"/>
            </w:pPr>
            <w:r>
              <w:t xml:space="preserve">Set </w:t>
            </w:r>
            <w:r w:rsidRPr="00CB194F">
              <w:rPr>
                <w:b/>
              </w:rPr>
              <w:t>Responsibilities</w:t>
            </w:r>
            <w:r w:rsidRPr="00B64027">
              <w:t xml:space="preserve"> </w:t>
            </w:r>
            <w:r>
              <w:t>as required</w:t>
            </w:r>
          </w:p>
        </w:tc>
      </w:tr>
      <w:tr w:rsidRPr="00B97A3C" w:rsidR="009013C3" w:rsidTr="00C85036" w14:paraId="38DF9187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0B4A99EC" w14:textId="77777777">
            <w:pPr>
              <w:pStyle w:val="ManualNormal"/>
            </w:pPr>
            <w:r>
              <w:t>7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47FFBC17" w14:textId="77777777">
            <w:pPr>
              <w:pStyle w:val="ManualNormal"/>
            </w:pPr>
            <w:r w:rsidRPr="00B64027">
              <w:t xml:space="preserve">Add </w:t>
            </w:r>
            <w:r w:rsidRPr="00CB194F">
              <w:rPr>
                <w:b/>
              </w:rPr>
              <w:t>User Restrictions</w:t>
            </w:r>
            <w:r>
              <w:t xml:space="preserve"> </w:t>
            </w:r>
            <w:r w:rsidRPr="00B64027">
              <w:t>as required</w:t>
            </w:r>
          </w:p>
        </w:tc>
      </w:tr>
      <w:tr w:rsidRPr="00B97A3C" w:rsidR="009013C3" w:rsidTr="00C85036" w14:paraId="45206288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73DEB358" w14:textId="77777777">
            <w:pPr>
              <w:pStyle w:val="ManualNormal"/>
            </w:pPr>
            <w:r>
              <w:t>8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B64027" w:rsidR="009013C3" w:rsidP="009013C3" w:rsidRDefault="009013C3" w14:paraId="419325DD" w14:textId="77777777">
            <w:pPr>
              <w:pStyle w:val="ManualNormal"/>
            </w:pPr>
            <w:r>
              <w:t xml:space="preserve">Select </w:t>
            </w:r>
            <w:r w:rsidRPr="00B64027">
              <w:rPr>
                <w:b/>
              </w:rPr>
              <w:t>Apply</w:t>
            </w:r>
          </w:p>
        </w:tc>
      </w:tr>
    </w:tbl>
    <w:p w:rsidR="009013C3" w:rsidP="009013C3" w:rsidRDefault="009013C3" w14:paraId="0670CDAE" w14:textId="77777777">
      <w:pPr>
        <w:pStyle w:val="DJRTOCheadingreport"/>
        <w:rPr>
          <w:rFonts w:ascii="Calibri" w:hAnsi="Calibri"/>
          <w:sz w:val="24"/>
          <w:szCs w:val="24"/>
        </w:rPr>
      </w:pPr>
    </w:p>
    <w:p w:rsidR="009013C3" w:rsidP="009013C3" w:rsidRDefault="009013C3" w14:paraId="308F509F" w14:textId="77777777">
      <w:pPr>
        <w:rPr>
          <w:rFonts w:ascii="Arial" w:hAnsi="Arial" w:eastAsia="MS Gothic" w:cs="Arial"/>
          <w:sz w:val="32"/>
          <w:szCs w:val="40"/>
        </w:rPr>
      </w:pPr>
      <w:r>
        <w:rPr>
          <w:rFonts w:ascii="Calibri" w:hAnsi="Calibri"/>
          <w:sz w:val="24"/>
          <w:szCs w:val="24"/>
        </w:rPr>
        <w:br w:type="page"/>
      </w: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AA078B" w14:paraId="5A29C7DD" w14:textId="77777777">
        <w:trPr>
          <w:cantSplit/>
          <w:trHeight w:val="378"/>
        </w:trPr>
        <w:tc>
          <w:tcPr>
            <w:tcW w:w="487" w:type="pct"/>
            <w:tcBorders>
              <w:top w:val="nil"/>
              <w:bottom w:val="single" w:color="D0CECE" w:sz="6" w:space="0"/>
            </w:tcBorders>
            <w:shd w:val="clear" w:color="auto" w:fill="16145F" w:themeFill="accent3"/>
            <w:hideMark/>
          </w:tcPr>
          <w:p w:rsidRPr="00B076AF" w:rsidR="00EA7DF4" w:rsidP="00EA7DF4" w:rsidRDefault="00EA7DF4" w14:paraId="0514B763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lastRenderedPageBreak/>
              <w:t>Step</w:t>
            </w:r>
          </w:p>
        </w:tc>
        <w:tc>
          <w:tcPr>
            <w:tcW w:w="4513" w:type="pct"/>
            <w:tcBorders>
              <w:top w:val="nil"/>
              <w:bottom w:val="single" w:color="D0CECE" w:sz="6" w:space="0"/>
            </w:tcBorders>
            <w:shd w:val="clear" w:color="auto" w:fill="16145F" w:themeFill="accent3"/>
            <w:hideMark/>
          </w:tcPr>
          <w:p w:rsidRPr="00B076AF" w:rsidR="00EA7DF4" w:rsidP="00EA7DF4" w:rsidRDefault="00EA7DF4" w14:paraId="06CBF95B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="00AA078B" w:rsidTr="00AA078B" w14:paraId="4C50E357" w14:textId="77777777">
        <w:trPr>
          <w:cantSplit/>
          <w:trHeight w:val="372"/>
        </w:trPr>
        <w:tc>
          <w:tcPr>
            <w:tcW w:w="5000" w:type="pct"/>
            <w:gridSpan w:val="2"/>
            <w:tcBorders>
              <w:bottom w:val="single" w:color="00529B" w:themeColor="accent2" w:sz="18" w:space="0"/>
            </w:tcBorders>
          </w:tcPr>
          <w:p w:rsidR="00AA078B" w:rsidP="00AA078B" w:rsidRDefault="00AA078B" w14:paraId="0FE53EC8" w14:textId="77777777">
            <w:pPr>
              <w:pStyle w:val="ManualNormal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506720" cy="4953635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56" name="Picture 256" descr="update a contact3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update a contact3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49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78B" w:rsidP="00AA078B" w:rsidRDefault="00AA078B" w14:paraId="68A63BCC" w14:textId="77777777">
            <w:pPr>
              <w:pStyle w:val="ManualNormal"/>
              <w:jc w:val="center"/>
            </w:pPr>
          </w:p>
        </w:tc>
      </w:tr>
    </w:tbl>
    <w:p w:rsidRPr="0028639A" w:rsidR="009013C3" w:rsidP="00477D08" w:rsidRDefault="009013C3" w14:paraId="562E5F77" w14:textId="77777777">
      <w:pPr>
        <w:pStyle w:val="Heading1"/>
        <w:numPr>
          <w:ilvl w:val="0"/>
          <w:numId w:val="0"/>
        </w:numPr>
        <w:spacing w:before="0" w:after="0"/>
        <w:rPr>
          <w:rFonts w:ascii="Calibri" w:hAnsi="Calibri"/>
          <w:color w:val="auto"/>
          <w:sz w:val="36"/>
          <w:szCs w:val="36"/>
        </w:rPr>
      </w:pPr>
      <w:r>
        <w:br w:type="page"/>
      </w:r>
      <w:bookmarkStart w:id="9" w:name="_Toc50463675"/>
      <w:r w:rsidRPr="0028639A">
        <w:rPr>
          <w:color w:val="0070C0"/>
          <w:sz w:val="36"/>
          <w:szCs w:val="36"/>
        </w:rPr>
        <w:lastRenderedPageBreak/>
        <w:t>Add an additional address for a contact</w:t>
      </w:r>
      <w:bookmarkEnd w:id="9"/>
    </w:p>
    <w:p w:rsidR="009013C3" w:rsidP="009013C3" w:rsidRDefault="009013C3" w14:paraId="4C11306C" w14:textId="77777777">
      <w:pPr>
        <w:pStyle w:val="DJRTOCheadingreport"/>
        <w:rPr>
          <w:rFonts w:ascii="Calibri" w:hAnsi="Calibri"/>
          <w:sz w:val="24"/>
          <w:szCs w:val="24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C85036" w14:paraId="15E8617E" w14:textId="77777777">
        <w:trPr>
          <w:cantSplit/>
          <w:trHeight w:val="378"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4A7B710E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7CAD0D69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9013C3" w:rsidTr="00C85036" w14:paraId="364DDC63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</w:tcPr>
          <w:p w:rsidRPr="00B97A3C" w:rsidR="009013C3" w:rsidP="009013C3" w:rsidRDefault="009013C3" w14:paraId="0EF0EB6E" w14:textId="77777777">
            <w:pPr>
              <w:pStyle w:val="ManualNormal"/>
            </w:pPr>
            <w:r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</w:tcPr>
          <w:p w:rsidRPr="004E7F51" w:rsidR="009013C3" w:rsidP="009013C3" w:rsidRDefault="009013C3" w14:paraId="4B848778" w14:textId="77777777">
            <w:pPr>
              <w:pStyle w:val="ManualNormal"/>
            </w:pPr>
            <w:r>
              <w:t xml:space="preserve"> Select the </w:t>
            </w:r>
            <w:r w:rsidRPr="007A7CBE">
              <w:rPr>
                <w:b/>
              </w:rPr>
              <w:t>Addresses</w:t>
            </w:r>
            <w:r>
              <w:t xml:space="preserve"> icon </w:t>
            </w:r>
          </w:p>
        </w:tc>
      </w:tr>
      <w:tr w:rsidRPr="00B97A3C" w:rsidR="009013C3" w:rsidTr="00C85036" w14:paraId="3A6D6AD2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640C9AFA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52A260EE" w14:textId="77777777">
            <w:pPr>
              <w:pStyle w:val="ManualNormal"/>
            </w:pPr>
            <w: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496560" cy="1798955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58" name="Picture 258" descr="add additional address_1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dd additional address_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56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9013C3" w:rsidTr="00C85036" w14:paraId="57129ABE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12A7C465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7A7CBE" w:rsidR="009013C3" w:rsidP="009013C3" w:rsidRDefault="009013C3" w14:paraId="492622D1" w14:textId="77777777">
            <w:pPr>
              <w:pStyle w:val="ManualNormal"/>
            </w:pPr>
            <w:r w:rsidRPr="007A7CBE">
              <w:t>The Address Associations for Contact screen will display</w:t>
            </w:r>
          </w:p>
        </w:tc>
      </w:tr>
      <w:tr w:rsidRPr="00B97A3C" w:rsidR="009013C3" w:rsidTr="00C85036" w14:paraId="0E0EB148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013C3" w:rsidP="009013C3" w:rsidRDefault="009013C3" w14:paraId="7FC75DA9" w14:textId="77777777">
            <w:pPr>
              <w:pStyle w:val="ManualNormal"/>
            </w:pPr>
            <w:r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7A7CBE" w:rsidR="009013C3" w:rsidP="009013C3" w:rsidRDefault="009013C3" w14:paraId="1E611927" w14:textId="77777777">
            <w:pPr>
              <w:pStyle w:val="ManualNormal"/>
            </w:pPr>
            <w:r>
              <w:t xml:space="preserve">To remove an address, select the </w:t>
            </w:r>
            <w:r w:rsidRPr="007A7CBE">
              <w:rPr>
                <w:b/>
              </w:rPr>
              <w:t>Remove</w:t>
            </w:r>
            <w:r>
              <w:t xml:space="preserve"> icon </w:t>
            </w:r>
          </w:p>
        </w:tc>
      </w:tr>
      <w:tr w:rsidRPr="00B97A3C" w:rsidR="009013C3" w:rsidTr="00C85036" w14:paraId="1B829C53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64B3CEE7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61155326" w14:textId="77777777">
            <w:pPr>
              <w:pStyle w:val="ManualNormal"/>
            </w:pPr>
            <w:r>
              <w:t xml:space="preserve">To add a new </w:t>
            </w:r>
            <w:r w:rsidR="00F57032">
              <w:t>address,</w:t>
            </w:r>
            <w:r>
              <w:t xml:space="preserve"> select the </w:t>
            </w:r>
            <w:r w:rsidRPr="007A7CBE">
              <w:rPr>
                <w:b/>
              </w:rPr>
              <w:t>Add</w:t>
            </w:r>
            <w:r>
              <w:t xml:space="preserve"> icon.</w:t>
            </w:r>
          </w:p>
          <w:p w:rsidR="009013C3" w:rsidP="009013C3" w:rsidRDefault="009013C3" w14:paraId="0A23D3D7" w14:textId="77777777">
            <w:pPr>
              <w:pStyle w:val="ManualNormal"/>
            </w:pPr>
            <w:r w:rsidRPr="007A7CBE">
              <w:rPr>
                <w:b/>
              </w:rPr>
              <w:t>Note:</w:t>
            </w:r>
            <w:r>
              <w:t xml:space="preserve"> You cannot create a new address here, you can only select one from your Address Book. You must create any addresses first.</w:t>
            </w:r>
          </w:p>
        </w:tc>
      </w:tr>
      <w:tr w:rsidRPr="00B97A3C" w:rsidR="009013C3" w:rsidTr="00AA078B" w14:paraId="5BCE3AF2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7CB3DEFC" w14:textId="77777777">
            <w:pPr>
              <w:pStyle w:val="ManualNormal"/>
            </w:pP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9013C3" w:rsidP="009013C3" w:rsidRDefault="009013C3" w14:paraId="1B7E6AA7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506720" cy="1216025"/>
                  <wp:effectExtent l="0" t="0" r="0" b="3175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57" name="Picture 257" descr="add additional address_2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dd additional address_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9013C3" w:rsidTr="00AA078B" w14:paraId="59EB4D14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9013C3" w:rsidP="009013C3" w:rsidRDefault="009013C3" w14:paraId="11B82B30" w14:textId="77777777">
            <w:pPr>
              <w:pStyle w:val="ManualNormal"/>
            </w:pPr>
            <w:r>
              <w:t>4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9013C3" w:rsidP="009013C3" w:rsidRDefault="009013C3" w14:paraId="615D78AC" w14:textId="77777777">
            <w:pPr>
              <w:pStyle w:val="ManualNormal"/>
            </w:pPr>
            <w:r>
              <w:t xml:space="preserve">When required address is found – select </w:t>
            </w:r>
            <w:r w:rsidRPr="009C6959">
              <w:rPr>
                <w:b/>
              </w:rPr>
              <w:t xml:space="preserve">Save </w:t>
            </w:r>
            <w:r>
              <w:t>button</w:t>
            </w:r>
          </w:p>
        </w:tc>
      </w:tr>
    </w:tbl>
    <w:p w:rsidR="009013C3" w:rsidP="009013C3" w:rsidRDefault="009013C3" w14:paraId="32F8D601" w14:textId="77777777">
      <w:pPr>
        <w:pStyle w:val="DJRTOCheadingreport"/>
        <w:rPr>
          <w:rFonts w:ascii="Calibri" w:hAnsi="Calibri"/>
          <w:sz w:val="24"/>
          <w:szCs w:val="24"/>
        </w:rPr>
      </w:pPr>
    </w:p>
    <w:p w:rsidR="009013C3" w:rsidP="009013C3" w:rsidRDefault="009013C3" w14:paraId="0F36A0C2" w14:textId="77777777">
      <w:pPr>
        <w:pStyle w:val="DJRTOCheadingreport"/>
        <w:rPr>
          <w:rFonts w:ascii="Calibri" w:hAnsi="Calibri"/>
          <w:sz w:val="24"/>
          <w:szCs w:val="24"/>
        </w:rPr>
      </w:pPr>
    </w:p>
    <w:p w:rsidR="009013C3" w:rsidP="009013C3" w:rsidRDefault="009013C3" w14:paraId="3DC1F563" w14:textId="77777777">
      <w:pPr>
        <w:rPr>
          <w:rFonts w:ascii="Arial" w:hAnsi="Arial" w:eastAsia="MS Gothic" w:cs="Arial"/>
          <w:sz w:val="32"/>
          <w:szCs w:val="40"/>
        </w:rPr>
        <w:sectPr w:rsidR="009013C3" w:rsidSect="004C382B">
          <w:headerReference r:id="rId43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p w:rsidRPr="0028639A" w:rsidR="009013C3" w:rsidP="00477D08" w:rsidRDefault="0028639A" w14:paraId="54EFB8AC" w14:textId="4DDB64C7">
      <w:pPr>
        <w:pStyle w:val="Heading1"/>
        <w:numPr>
          <w:ilvl w:val="0"/>
          <w:numId w:val="0"/>
        </w:numPr>
        <w:spacing w:before="0"/>
        <w:rPr>
          <w:color w:val="0070C0"/>
          <w:sz w:val="36"/>
          <w:szCs w:val="36"/>
        </w:rPr>
      </w:pPr>
      <w:bookmarkStart w:id="10" w:name="_Toc50463676"/>
      <w:r w:rsidRPr="0028639A">
        <w:rPr>
          <w:color w:val="0070C0"/>
          <w:sz w:val="36"/>
          <w:szCs w:val="36"/>
        </w:rPr>
        <w:lastRenderedPageBreak/>
        <w:t>Add the Business Classification</w:t>
      </w:r>
      <w:bookmarkEnd w:id="10"/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C85036" w:rsidTr="00C85036" w14:paraId="7D1384E9" w14:textId="77777777">
        <w:trPr>
          <w:trHeight w:val="378"/>
          <w:tblHeader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C85036" w:rsidP="00C85036" w:rsidRDefault="00C85036" w14:paraId="0B8C72EF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C85036" w:rsidP="00C85036" w:rsidRDefault="00C85036" w14:paraId="2621E323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571A74" w:rsidTr="00C85036" w14:paraId="356B7CA8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</w:tcPr>
          <w:p w:rsidRPr="00B97A3C" w:rsidR="00571A74" w:rsidP="00571A74" w:rsidRDefault="00571A74" w14:paraId="70DEDE9F" w14:textId="77777777">
            <w:pPr>
              <w:pStyle w:val="ManualNormal"/>
            </w:pPr>
            <w:r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</w:tcPr>
          <w:p w:rsidRPr="004E7F51" w:rsidR="00571A74" w:rsidP="00571A74" w:rsidRDefault="00571A74" w14:paraId="310F5CE5" w14:textId="77777777">
            <w:pPr>
              <w:pStyle w:val="ManualNormal"/>
            </w:pPr>
            <w:r w:rsidRPr="006E4211">
              <w:t>Select the</w:t>
            </w:r>
            <w:r>
              <w:rPr>
                <w:b/>
              </w:rPr>
              <w:t xml:space="preserve"> Administration</w:t>
            </w:r>
            <w:r w:rsidRPr="004E7F51">
              <w:t xml:space="preserve"> icon</w:t>
            </w:r>
            <w:r>
              <w:t xml:space="preserve">, the </w:t>
            </w:r>
            <w:r w:rsidRPr="004E7F51">
              <w:rPr>
                <w:b/>
              </w:rPr>
              <w:t>General</w:t>
            </w:r>
            <w:r>
              <w:t xml:space="preserve"> screen opens</w:t>
            </w:r>
          </w:p>
        </w:tc>
      </w:tr>
      <w:tr w:rsidRPr="00B97A3C" w:rsidR="00571A74" w:rsidTr="00C85036" w14:paraId="41EF2775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779A0D19" w14:textId="77777777">
            <w:pPr>
              <w:pStyle w:val="ManualNormal"/>
            </w:pPr>
            <w:r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6BF570A4" w14:textId="77777777">
            <w:pPr>
              <w:pStyle w:val="ManualNormal"/>
            </w:pPr>
            <w:r>
              <w:t xml:space="preserve">Select </w:t>
            </w:r>
            <w:r w:rsidRPr="00BF2954">
              <w:rPr>
                <w:b/>
              </w:rPr>
              <w:t>B</w:t>
            </w:r>
            <w:r>
              <w:rPr>
                <w:b/>
              </w:rPr>
              <w:t>usiness Classifications</w:t>
            </w:r>
            <w:r>
              <w:t xml:space="preserve"> from the left</w:t>
            </w:r>
            <w:r w:rsidR="00F57032">
              <w:t>-</w:t>
            </w:r>
            <w:r>
              <w:t>hand menu</w:t>
            </w:r>
          </w:p>
        </w:tc>
      </w:tr>
      <w:tr w:rsidRPr="00B97A3C" w:rsidR="00571A74" w:rsidTr="00C85036" w14:paraId="5A3DCBC0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0EC9924B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65FDF21A" w14:textId="77777777">
            <w:pPr>
              <w:pStyle w:val="ManualNormal"/>
            </w:pPr>
            <w:r>
              <w:t xml:space="preserve">Select the </w:t>
            </w:r>
            <w:r w:rsidRPr="00FE046C">
              <w:rPr>
                <w:b/>
              </w:rPr>
              <w:t>Applicable</w:t>
            </w:r>
            <w:r>
              <w:t xml:space="preserve"> checkbox next to the appropriate classification </w:t>
            </w:r>
          </w:p>
        </w:tc>
      </w:tr>
      <w:tr w:rsidRPr="00B97A3C" w:rsidR="00571A74" w:rsidTr="00C85036" w14:paraId="1736A1E6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571A74" w:rsidP="00F57032" w:rsidRDefault="00571A74" w14:paraId="0FBE6BB4" w14:textId="77777777">
            <w:pPr>
              <w:pStyle w:val="ManualNormal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6119495" cy="4049395"/>
                  <wp:effectExtent l="0" t="0" r="0" b="8255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60" name="Picture 260" descr="screen 1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screen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404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571A74" w:rsidTr="00C85036" w14:paraId="4793C015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25EDAF4D" w14:textId="77777777">
            <w:pPr>
              <w:pStyle w:val="ManualNormal"/>
            </w:pPr>
            <w:r>
              <w:t>4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2A6AE009" w14:textId="77777777">
            <w:pPr>
              <w:pStyle w:val="ManualNormal"/>
            </w:pPr>
            <w:r>
              <w:t>Complete the fields next to the appropriate classification:</w:t>
            </w:r>
          </w:p>
          <w:p w:rsidR="00571A74" w:rsidP="005927C9" w:rsidRDefault="00571A74" w14:paraId="6121828C" w14:textId="77777777">
            <w:pPr>
              <w:pStyle w:val="ManualNormal"/>
              <w:numPr>
                <w:ilvl w:val="0"/>
                <w:numId w:val="18"/>
              </w:numPr>
            </w:pPr>
            <w:r>
              <w:t>Minority Type (if available)</w:t>
            </w:r>
          </w:p>
          <w:p w:rsidR="00571A74" w:rsidP="005927C9" w:rsidRDefault="00571A74" w14:paraId="5D9A276C" w14:textId="77777777">
            <w:pPr>
              <w:pStyle w:val="ManualNormal"/>
              <w:numPr>
                <w:ilvl w:val="0"/>
                <w:numId w:val="18"/>
              </w:numPr>
            </w:pPr>
            <w:r>
              <w:t>Certificate Number</w:t>
            </w:r>
          </w:p>
          <w:p w:rsidR="00571A74" w:rsidP="005927C9" w:rsidRDefault="00571A74" w14:paraId="7DE75005" w14:textId="77777777">
            <w:pPr>
              <w:pStyle w:val="ManualNormal"/>
              <w:numPr>
                <w:ilvl w:val="0"/>
                <w:numId w:val="18"/>
              </w:numPr>
            </w:pPr>
            <w:r>
              <w:t>Certifying Agency</w:t>
            </w:r>
          </w:p>
          <w:p w:rsidR="00571A74" w:rsidP="005927C9" w:rsidRDefault="00571A74" w14:paraId="2DF5BE56" w14:textId="77777777">
            <w:pPr>
              <w:pStyle w:val="ManualNormal"/>
              <w:numPr>
                <w:ilvl w:val="0"/>
                <w:numId w:val="18"/>
              </w:numPr>
            </w:pPr>
            <w:r>
              <w:t>Expiration Date (use calendar to select date)</w:t>
            </w:r>
          </w:p>
        </w:tc>
      </w:tr>
      <w:tr w:rsidRPr="00B97A3C" w:rsidR="00571A74" w:rsidTr="00C85036" w14:paraId="6EDAEAE6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0A3CD37A" w14:textId="77777777">
            <w:pPr>
              <w:pStyle w:val="ManualNormal"/>
            </w:pPr>
            <w:r>
              <w:t>5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5A89ADBC" w14:textId="77777777">
            <w:pPr>
              <w:pStyle w:val="ManualNormal"/>
            </w:pPr>
            <w:r>
              <w:t xml:space="preserve">Select the </w:t>
            </w:r>
            <w:r w:rsidRPr="00FE046C">
              <w:rPr>
                <w:b/>
              </w:rPr>
              <w:t>Certification</w:t>
            </w:r>
            <w:r>
              <w:t xml:space="preserve"> checkbox certifying that you have reviewed the classification and can confirm it is current and accurate</w:t>
            </w:r>
          </w:p>
        </w:tc>
      </w:tr>
      <w:tr w:rsidRPr="00B97A3C" w:rsidR="00571A74" w:rsidTr="00C85036" w14:paraId="126FFEFE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5F725F15" w14:textId="77777777">
            <w:pPr>
              <w:pStyle w:val="ManualNormal"/>
            </w:pPr>
            <w:r>
              <w:t>6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41B68743" w14:textId="77777777">
            <w:pPr>
              <w:pStyle w:val="ManualNormal"/>
            </w:pPr>
            <w:r>
              <w:t xml:space="preserve">Select </w:t>
            </w:r>
            <w:r w:rsidRPr="00FE046C">
              <w:rPr>
                <w:b/>
              </w:rPr>
              <w:t>Save</w:t>
            </w:r>
          </w:p>
        </w:tc>
      </w:tr>
    </w:tbl>
    <w:p w:rsidR="00571A74" w:rsidP="005636EE" w:rsidRDefault="00571A74" w14:paraId="6D960E18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  <w:sectPr w:rsidR="00571A74" w:rsidSect="00571A74">
          <w:headerReference r:id="rId45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700"/>
        <w:gridCol w:w="9504"/>
      </w:tblGrid>
      <w:tr w:rsidRPr="00B97A3C" w:rsidR="00C85036" w:rsidTr="00C85036" w14:paraId="7A43981B" w14:textId="77777777">
        <w:trPr>
          <w:cantSplit/>
          <w:trHeight w:val="372"/>
        </w:trPr>
        <w:tc>
          <w:tcPr>
            <w:tcW w:w="343" w:type="pct"/>
            <w:tcBorders>
              <w:top w:val="nil"/>
              <w:bottom w:val="nil"/>
            </w:tcBorders>
            <w:shd w:val="clear" w:color="auto" w:fill="16145F" w:themeFill="accent3"/>
          </w:tcPr>
          <w:p w:rsidRPr="00B076AF" w:rsidR="00C85036" w:rsidP="00C85036" w:rsidRDefault="00C85036" w14:paraId="30A794EC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lastRenderedPageBreak/>
              <w:t>Step</w:t>
            </w:r>
          </w:p>
        </w:tc>
        <w:tc>
          <w:tcPr>
            <w:tcW w:w="4657" w:type="pct"/>
            <w:tcBorders>
              <w:top w:val="nil"/>
              <w:bottom w:val="nil"/>
            </w:tcBorders>
            <w:shd w:val="clear" w:color="auto" w:fill="16145F" w:themeFill="accent3"/>
          </w:tcPr>
          <w:p w:rsidRPr="00B076AF" w:rsidR="00C85036" w:rsidP="00C85036" w:rsidRDefault="00C85036" w14:paraId="2808F249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571A74" w:rsidTr="00C85036" w14:paraId="48172467" w14:textId="77777777">
        <w:trPr>
          <w:cantSplit/>
          <w:trHeight w:val="372"/>
        </w:trPr>
        <w:tc>
          <w:tcPr>
            <w:tcW w:w="5000" w:type="pct"/>
            <w:gridSpan w:val="2"/>
            <w:tcBorders>
              <w:bottom w:val="single" w:color="71C5E8" w:sz="6" w:space="0"/>
            </w:tcBorders>
          </w:tcPr>
          <w:p w:rsidR="00571A74" w:rsidP="00F57032" w:rsidRDefault="00571A74" w14:paraId="0E2F4FDA" w14:textId="77777777">
            <w:pPr>
              <w:pStyle w:val="ManualNormal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888355" cy="2240915"/>
                  <wp:effectExtent l="0" t="0" r="0" b="6985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63" name="Picture 263" descr="screen 2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screen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355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571A74" w:rsidTr="00C85036" w14:paraId="1DB946A7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571A74" w:rsidP="00571A74" w:rsidRDefault="00571A74" w14:paraId="3ADC64D3" w14:textId="77777777">
            <w:pPr>
              <w:pStyle w:val="ManualNormal"/>
            </w:pPr>
            <w:r>
              <w:t>7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3414D196" w14:textId="77777777">
            <w:pPr>
              <w:pStyle w:val="ManualNormal"/>
            </w:pPr>
            <w:r w:rsidRPr="00AF2C06">
              <w:t>Return to the</w:t>
            </w:r>
            <w:r>
              <w:t xml:space="preserve"> </w:t>
            </w:r>
            <w:r w:rsidRPr="00F57032">
              <w:rPr>
                <w:b/>
              </w:rPr>
              <w:t>General</w:t>
            </w:r>
            <w:r>
              <w:t xml:space="preserve"> </w:t>
            </w:r>
            <w:r w:rsidRPr="00AF2C06">
              <w:t>screen in</w:t>
            </w:r>
            <w:r>
              <w:t xml:space="preserve"> Profile Management</w:t>
            </w:r>
          </w:p>
        </w:tc>
      </w:tr>
      <w:tr w:rsidRPr="00B97A3C" w:rsidR="00571A74" w:rsidTr="00C85036" w14:paraId="1197935E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67D8425E" w14:textId="77777777">
            <w:pPr>
              <w:pStyle w:val="ManualNormal"/>
            </w:pPr>
            <w:r>
              <w:t>8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571A74" w:rsidRDefault="00571A74" w14:paraId="6E76F7D9" w14:textId="77777777">
            <w:pPr>
              <w:pStyle w:val="ManualNormal"/>
            </w:pPr>
            <w:r>
              <w:t xml:space="preserve">Add an appropriate attachment supporting classification where required by selecting </w:t>
            </w:r>
          </w:p>
          <w:p w:rsidRPr="00AF2C06" w:rsidR="00571A74" w:rsidP="00571A74" w:rsidRDefault="00571A74" w14:paraId="650F28A8" w14:textId="77777777">
            <w:pPr>
              <w:pStyle w:val="ManualNormal"/>
            </w:pPr>
            <w:r w:rsidRPr="00AF2C06">
              <w:rPr>
                <w:b/>
              </w:rPr>
              <w:t>Add Attachments</w:t>
            </w:r>
          </w:p>
        </w:tc>
      </w:tr>
      <w:tr w:rsidRPr="00B97A3C" w:rsidR="00571A74" w:rsidTr="00AA078B" w14:paraId="56302E67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571A74" w:rsidP="00F57032" w:rsidRDefault="00571A74" w14:paraId="7EFD4AEC" w14:textId="77777777">
            <w:pPr>
              <w:pStyle w:val="ManualNormal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636895" cy="2813685"/>
                  <wp:effectExtent l="0" t="0" r="0" b="5715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62" name="Picture 262" descr="screen 3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creen 3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895" cy="281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571A74" w:rsidTr="00AA078B" w14:paraId="16612C3F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571A74" w:rsidP="00571A74" w:rsidRDefault="00571A74" w14:paraId="11710A33" w14:textId="77777777">
            <w:pPr>
              <w:pStyle w:val="ManualNormal"/>
            </w:pPr>
            <w:r>
              <w:t>9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571A74" w:rsidP="00571A74" w:rsidRDefault="00571A74" w14:paraId="38A105C5" w14:textId="109E0810">
            <w:pPr>
              <w:pStyle w:val="ManualNormal"/>
              <w:rPr>
                <w:b/>
              </w:rPr>
            </w:pPr>
            <w:r>
              <w:t xml:space="preserve">Complete </w:t>
            </w:r>
            <w:hyperlink w:history="true" w:anchor="_Adding_Attachments">
              <w:r w:rsidRPr="003A5D71">
                <w:rPr>
                  <w:rStyle w:val="Hyperlink"/>
                  <w:b/>
                </w:rPr>
                <w:t>Add Attachment</w:t>
              </w:r>
            </w:hyperlink>
            <w:r>
              <w:t xml:space="preserve"> pop-up window and </w:t>
            </w:r>
            <w:r w:rsidRPr="00AF2C06">
              <w:rPr>
                <w:b/>
              </w:rPr>
              <w:t>Apply</w:t>
            </w:r>
          </w:p>
          <w:p w:rsidR="00571A74" w:rsidP="005927C9" w:rsidRDefault="00571A74" w14:paraId="146715BC" w14:textId="77777777">
            <w:pPr>
              <w:pStyle w:val="ManualNormal"/>
              <w:numPr>
                <w:ilvl w:val="0"/>
                <w:numId w:val="27"/>
              </w:numPr>
            </w:pPr>
            <w:r>
              <w:t>Attachment Type: File</w:t>
            </w:r>
          </w:p>
          <w:p w:rsidR="00571A74" w:rsidP="005927C9" w:rsidRDefault="00571A74" w14:paraId="51B9857E" w14:textId="77777777">
            <w:pPr>
              <w:pStyle w:val="ManualNormal"/>
              <w:numPr>
                <w:ilvl w:val="0"/>
                <w:numId w:val="27"/>
              </w:numPr>
              <w:rPr>
                <w:b/>
              </w:rPr>
            </w:pPr>
            <w:r>
              <w:rPr>
                <w:b/>
              </w:rPr>
              <w:t xml:space="preserve">Title: </w:t>
            </w:r>
            <w:r>
              <w:t>n</w:t>
            </w:r>
            <w:r w:rsidRPr="0023452B">
              <w:t>ame of document</w:t>
            </w:r>
          </w:p>
          <w:p w:rsidR="00571A74" w:rsidP="005927C9" w:rsidRDefault="00571A74" w14:paraId="55431574" w14:textId="77777777">
            <w:pPr>
              <w:pStyle w:val="ManualNormal"/>
              <w:numPr>
                <w:ilvl w:val="0"/>
                <w:numId w:val="27"/>
              </w:numPr>
              <w:rPr>
                <w:b/>
              </w:rPr>
            </w:pPr>
            <w:r>
              <w:rPr>
                <w:b/>
              </w:rPr>
              <w:t xml:space="preserve">Description: </w:t>
            </w:r>
            <w:r>
              <w:t>d</w:t>
            </w:r>
            <w:r w:rsidRPr="0023452B">
              <w:t>escription of document</w:t>
            </w:r>
          </w:p>
          <w:p w:rsidR="00AA078B" w:rsidP="001002A8" w:rsidRDefault="00571A74" w14:paraId="099AE573" w14:textId="77777777">
            <w:pPr>
              <w:pStyle w:val="ManualNormal"/>
              <w:numPr>
                <w:ilvl w:val="0"/>
                <w:numId w:val="27"/>
              </w:numPr>
            </w:pPr>
            <w:r>
              <w:rPr>
                <w:b/>
              </w:rPr>
              <w:t xml:space="preserve">Browse </w:t>
            </w:r>
            <w:r>
              <w:t>for f</w:t>
            </w:r>
            <w:r w:rsidRPr="0023452B">
              <w:t>ile</w:t>
            </w:r>
          </w:p>
        </w:tc>
      </w:tr>
    </w:tbl>
    <w:p w:rsidR="00571A74" w:rsidP="005636EE" w:rsidRDefault="00571A74" w14:paraId="28EB1A98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  <w:sectPr w:rsidR="00571A74" w:rsidSect="00571A74">
          <w:headerReference r:id="rId48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tbl>
      <w:tblPr>
        <w:tblpPr w:leftFromText="180" w:rightFromText="180" w:vertAnchor="page" w:horzAnchor="margin" w:tblpY="2701"/>
        <w:tblW w:w="5000" w:type="pct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700"/>
        <w:gridCol w:w="9504"/>
      </w:tblGrid>
      <w:tr w:rsidRPr="00EB781E" w:rsidR="006616B3" w:rsidTr="00E95F97" w14:paraId="2EC44F59" w14:textId="77777777">
        <w:trPr>
          <w:cantSplit/>
          <w:trHeight w:val="378"/>
        </w:trPr>
        <w:tc>
          <w:tcPr>
            <w:tcW w:w="34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6616B3" w:rsidP="00E95F97" w:rsidRDefault="006616B3" w14:paraId="2D48B694" w14:textId="4C3A919B">
            <w:pPr>
              <w:pStyle w:val="TableHeaders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lastRenderedPageBreak/>
              <mc:AlternateContent>
                <mc:Choice Requires="wps">
                  <w:drawing>
                    <wp:anchor distT="0" distB="0" distL="114300" distR="114300" simplePos="false" relativeHeight="251786240" behindDoc="true" locked="false" layoutInCell="true" allowOverlap="true" wp14:anchorId="7DF0C710" wp14:editId="398AA0B6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-723900</wp:posOffset>
                      </wp:positionV>
                      <wp:extent cx="5632450" cy="495300"/>
                      <wp:effectExtent l="0" t="0" r="6350" b="0"/>
                      <wp:wrapNone/>
    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64" name="Text Box 64"/>
    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>
                                <a:off x="0" y="0"/>
                                <a:ext cx="56324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6616B3" w:rsidR="006616B3" w:rsidP="00477D08" w:rsidRDefault="006616B3" w14:paraId="5789EF25" w14:textId="3B1AAB67">
                                  <w:pPr>
                                    <w:pStyle w:val="Heading1"/>
                                    <w:numPr>
                                      <w:ilvl w:val="0"/>
                                      <w:numId w:val="0"/>
                                    </w:numPr>
                                    <w:spacing w:before="0"/>
                                    <w:rPr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bookmarkStart w:id="11" w:name="_Toc50463677"/>
                                  <w:r w:rsidRPr="006616B3">
                                    <w:rPr>
                                      <w:color w:val="0070C0"/>
                                      <w:sz w:val="36"/>
                                      <w:szCs w:val="36"/>
                                    </w:rPr>
                                    <w:t>Adding Bank Details</w:t>
                                  </w:r>
                                  <w:bookmarkEnd w:id="11"/>
                                </w:p>
                              </w:txbxContent>
                            </wps:txbx>
                            <wps:bodyPr rot="0" spcFirstLastPara="false" vertOverflow="overflow" horzOverflow="overflow" vert="horz" wrap="square" lIns="91440" tIns="45720" rIns="91440" bIns="45720" numCol="1" spcCol="0" rtlCol="false" fromWordArt="false" anchor="t" anchorCtr="false" forceAA="false" compatLnSpc="tru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            <v:stroke joinstyle="miter"/>
                      <v:path gradientshapeok="t" o:connecttype="rect"/>
                    </v:shapetype>
      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" type="#_x0000_t202" style="position:absolute;margin-left:-17.95pt;margin-top:-57pt;width:443.5pt;height:39pt;z-index:-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id="Text Box 64" o:spid="_x0000_s1028" stroked="f" strokeweight=".5pt" fillcolor="white [3201]">
                      <v:textbox>
                        <w:txbxContent>
                          <w:p w:rsidRPr="006616B3" w:rsidR="006616B3" w:rsidP="00477D08" w:rsidRDefault="006616B3" w14:paraId="5789EF25" w14:textId="3B1AAB67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bookmarkStart w:id="13" w:name="_Toc50463677"/>
                            <w:r w:rsidRPr="006616B3">
                              <w:rPr>
                                <w:color w:val="0070C0"/>
                                <w:sz w:val="36"/>
                                <w:szCs w:val="36"/>
                              </w:rPr>
                              <w:t>Adding Bank Details</w:t>
                            </w:r>
                            <w:bookmarkEnd w:id="13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65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6616B3" w:rsidP="00E95F97" w:rsidRDefault="006616B3" w14:paraId="59911AF7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6616B3" w:rsidTr="00E95F97" w14:paraId="019DE8D9" w14:textId="77777777">
        <w:trPr>
          <w:cantSplit/>
          <w:trHeight w:val="372"/>
        </w:trPr>
        <w:tc>
          <w:tcPr>
            <w:tcW w:w="34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6616B3" w:rsidP="00E95F97" w:rsidRDefault="006616B3" w14:paraId="3C24C619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65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6616B3" w:rsidP="00E95F97" w:rsidRDefault="006616B3" w14:paraId="69D092D5" w14:textId="77777777">
            <w:pPr>
              <w:pStyle w:val="ManualNormal"/>
            </w:pPr>
            <w:r w:rsidRPr="006E4211">
              <w:t>Select the</w:t>
            </w:r>
            <w:r>
              <w:rPr>
                <w:b/>
              </w:rPr>
              <w:t xml:space="preserve"> Administration</w:t>
            </w:r>
            <w:r w:rsidRPr="004E7F51">
              <w:t xml:space="preserve"> icon</w:t>
            </w:r>
            <w:r>
              <w:t xml:space="preserve">, the </w:t>
            </w:r>
            <w:r w:rsidRPr="004E7F51">
              <w:rPr>
                <w:b/>
              </w:rPr>
              <w:t>General</w:t>
            </w:r>
            <w:r>
              <w:t xml:space="preserve"> screen opens</w:t>
            </w:r>
          </w:p>
        </w:tc>
      </w:tr>
      <w:tr w:rsidRPr="00B97A3C" w:rsidR="006616B3" w:rsidTr="00E95F97" w14:paraId="7B41388A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6616B3" w:rsidP="00E95F97" w:rsidRDefault="006616B3" w14:paraId="21FA7CCA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6616B3" w:rsidP="00E95F97" w:rsidRDefault="006616B3" w14:paraId="21920E74" w14:textId="77777777">
            <w:pPr>
              <w:pStyle w:val="ManualNormal"/>
            </w:pPr>
            <w:r>
              <w:t xml:space="preserve">Select </w:t>
            </w:r>
            <w:r w:rsidRPr="00BF2954">
              <w:rPr>
                <w:b/>
              </w:rPr>
              <w:t>Banking Details</w:t>
            </w:r>
            <w:r>
              <w:t xml:space="preserve"> from the left-hand menu </w:t>
            </w:r>
          </w:p>
        </w:tc>
      </w:tr>
      <w:tr w:rsidRPr="00B97A3C" w:rsidR="006616B3" w:rsidTr="00E95F97" w14:paraId="7CB0E077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6616B3" w:rsidP="00E95F97" w:rsidRDefault="006616B3" w14:paraId="1022F7C4" w14:textId="77777777">
            <w:pPr>
              <w:pStyle w:val="ManualNormal"/>
            </w:pPr>
            <w:r>
              <w:t>3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2887CC2F" w14:textId="77777777">
            <w:pPr>
              <w:pStyle w:val="ManualNormal"/>
              <w:rPr>
                <w:b/>
              </w:rPr>
            </w:pPr>
            <w:r>
              <w:t xml:space="preserve">Select the </w:t>
            </w:r>
            <w:r w:rsidRPr="003014AD">
              <w:rPr>
                <w:b/>
              </w:rPr>
              <w:t>Create</w:t>
            </w:r>
            <w:r>
              <w:t xml:space="preserve"> button to create new banking details</w:t>
            </w:r>
          </w:p>
        </w:tc>
      </w:tr>
      <w:tr w:rsidRPr="00B97A3C" w:rsidR="006616B3" w:rsidTr="00E95F97" w14:paraId="25F7EC05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28A03AAE" w14:textId="77777777">
            <w:pPr>
              <w:pStyle w:val="ManualNorma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63127" cy="3051672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7" name="Picture 7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nk details 1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518" cy="306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6616B3" w:rsidTr="00E95F97" w14:paraId="6146CB5A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3326483F" w14:textId="77777777">
            <w:pPr>
              <w:pStyle w:val="ManualNormal"/>
            </w:pP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5EAE56DA" w14:textId="77777777">
            <w:pPr>
              <w:pStyle w:val="ManualNormal"/>
            </w:pPr>
            <w:r w:rsidRPr="008D3F7C">
              <w:rPr>
                <w:b/>
              </w:rPr>
              <w:t>Please Note</w:t>
            </w:r>
            <w:r>
              <w:t xml:space="preserve">: You will not need to select the </w:t>
            </w:r>
            <w:r w:rsidRPr="008D3F7C">
              <w:rPr>
                <w:b/>
              </w:rPr>
              <w:t>Add</w:t>
            </w:r>
            <w:r>
              <w:t xml:space="preserve"> button – this is to add a bank account that is being used by your company on another site. If you wish to share bank details, please contact </w:t>
            </w:r>
            <w:hyperlink w:history="true" w:anchor="_Need_Help?">
              <w:r w:rsidRPr="008D3F7C">
                <w:rPr>
                  <w:rStyle w:val="Hyperlink"/>
                </w:rPr>
                <w:t>Supplier Support</w:t>
              </w:r>
            </w:hyperlink>
          </w:p>
        </w:tc>
      </w:tr>
      <w:tr w:rsidRPr="00B97A3C" w:rsidR="006616B3" w:rsidTr="00E95F97" w14:paraId="2F863ED0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73F41395" w14:textId="77777777">
            <w:pPr>
              <w:pStyle w:val="ManualNormal"/>
            </w:pP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75A03DCD" w14:textId="77777777">
            <w:pPr>
              <w:pStyle w:val="ManualNormal"/>
            </w:pPr>
            <w:r>
              <w:t xml:space="preserve">The </w:t>
            </w:r>
            <w:r w:rsidRPr="0088744A">
              <w:rPr>
                <w:b/>
              </w:rPr>
              <w:t>Create Bank Account</w:t>
            </w:r>
            <w:r>
              <w:t xml:space="preserve"> screen opens with the following sections to complete:</w:t>
            </w:r>
          </w:p>
          <w:p w:rsidR="006616B3" w:rsidP="00E95F97" w:rsidRDefault="006616B3" w14:paraId="1F6FD949" w14:textId="77777777">
            <w:pPr>
              <w:pStyle w:val="ManualNormal"/>
              <w:numPr>
                <w:ilvl w:val="0"/>
                <w:numId w:val="28"/>
              </w:numPr>
            </w:pPr>
            <w:r>
              <w:t>Bank – ANZ, Commonwealth etc., or a bank that does not currently exist in the system</w:t>
            </w:r>
          </w:p>
          <w:p w:rsidR="006616B3" w:rsidP="00E95F97" w:rsidRDefault="006616B3" w14:paraId="20EF8A15" w14:textId="77777777">
            <w:pPr>
              <w:pStyle w:val="ManualNormal"/>
              <w:numPr>
                <w:ilvl w:val="0"/>
                <w:numId w:val="28"/>
              </w:numPr>
            </w:pPr>
            <w:r>
              <w:t>Branch – an existing branch or a branch that is currently not in the system</w:t>
            </w:r>
          </w:p>
          <w:p w:rsidR="006616B3" w:rsidP="00E95F97" w:rsidRDefault="006616B3" w14:paraId="209102D3" w14:textId="77777777">
            <w:pPr>
              <w:pStyle w:val="ManualNormal"/>
              <w:numPr>
                <w:ilvl w:val="0"/>
                <w:numId w:val="28"/>
              </w:numPr>
            </w:pPr>
            <w:r>
              <w:t>Bank Account</w:t>
            </w:r>
          </w:p>
          <w:p w:rsidR="006616B3" w:rsidP="00E95F97" w:rsidRDefault="006616B3" w14:paraId="76261F28" w14:textId="77777777">
            <w:pPr>
              <w:pStyle w:val="ManualNormal"/>
              <w:numPr>
                <w:ilvl w:val="0"/>
                <w:numId w:val="28"/>
              </w:numPr>
            </w:pPr>
            <w:r>
              <w:t>Comments – add comments for the department</w:t>
            </w:r>
          </w:p>
        </w:tc>
      </w:tr>
      <w:tr w:rsidRPr="00B97A3C" w:rsidR="006616B3" w:rsidTr="00E95F97" w14:paraId="2F4FD3C0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4C248003" w14:textId="77777777">
            <w:pPr>
              <w:pStyle w:val="ManualNormal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85552" cy="2986268"/>
                  <wp:effectExtent l="0" t="0" r="0" b="508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73" name="Picture 273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bank details 2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633" cy="299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6616B3" w:rsidTr="00E95F97" w14:paraId="5720AEB3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247B2C5E" w14:textId="77777777">
            <w:pPr>
              <w:pStyle w:val="ManualNormal"/>
            </w:pPr>
            <w:r>
              <w:t>5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2461CDCB" w14:textId="77777777">
            <w:pPr>
              <w:pStyle w:val="ManualNormal"/>
            </w:pPr>
            <w:r>
              <w:t xml:space="preserve">Select </w:t>
            </w:r>
            <w:r w:rsidRPr="00CA506C">
              <w:rPr>
                <w:b/>
              </w:rPr>
              <w:t>S</w:t>
            </w:r>
            <w:r>
              <w:rPr>
                <w:b/>
              </w:rPr>
              <w:t>how Bank D</w:t>
            </w:r>
            <w:r w:rsidRPr="00CA506C">
              <w:rPr>
                <w:b/>
              </w:rPr>
              <w:t>etails</w:t>
            </w:r>
            <w:r>
              <w:t xml:space="preserve"> icon will display more areas to complete</w:t>
            </w:r>
          </w:p>
        </w:tc>
      </w:tr>
      <w:tr w:rsidRPr="00B97A3C" w:rsidR="006616B3" w:rsidTr="00E95F97" w14:paraId="0125B98C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1BDAED95" w14:textId="77777777">
            <w:pPr>
              <w:pStyle w:val="ManualNormal"/>
            </w:pP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38D93DD4" w14:textId="77777777">
            <w:pPr>
              <w:pStyle w:val="ManualNorma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79519" cy="3302629"/>
                  <wp:effectExtent l="0" t="0" r="254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49" name="Picture 149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bank details 6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549" cy="331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6616B3" w:rsidTr="00E95F97" w14:paraId="679E6FA6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1F4BE6EF" w14:textId="77777777">
            <w:pPr>
              <w:pStyle w:val="ManualNormal"/>
            </w:pPr>
            <w:r>
              <w:t>5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6616B3" w:rsidP="00E95F97" w:rsidRDefault="006616B3" w14:paraId="3DE725B5" w14:textId="77777777">
            <w:pPr>
              <w:pStyle w:val="ManualNormal"/>
            </w:pPr>
            <w:r>
              <w:t xml:space="preserve">Complete </w:t>
            </w:r>
            <w:r w:rsidRPr="00CA506C">
              <w:rPr>
                <w:b/>
              </w:rPr>
              <w:t xml:space="preserve">Branch </w:t>
            </w:r>
            <w:r>
              <w:t xml:space="preserve">details section – choosing whether branch currently exists within the system or needs to be added as a new branch. Select </w:t>
            </w:r>
            <w:r w:rsidRPr="00CA506C">
              <w:rPr>
                <w:b/>
              </w:rPr>
              <w:t>Show Branch Details</w:t>
            </w:r>
            <w:r>
              <w:t xml:space="preserve"> link to complete additional areas</w:t>
            </w:r>
          </w:p>
        </w:tc>
      </w:tr>
      <w:tr w:rsidRPr="00CA506C" w:rsidR="006616B3" w:rsidTr="00E95F97" w14:paraId="70966B33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442E2233" w14:textId="77777777">
            <w:pPr>
              <w:pStyle w:val="ManualNormal"/>
            </w:pP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CA506C" w:rsidR="006616B3" w:rsidP="00E95F97" w:rsidRDefault="006616B3" w14:paraId="38E2D1C6" w14:textId="77777777">
            <w:pPr>
              <w:pStyle w:val="ManualNormal"/>
              <w:jc w:val="center"/>
              <w:rPr>
                <w:b/>
              </w:rPr>
            </w:pPr>
            <w:r w:rsidRPr="00CA506C">
              <w:rPr>
                <w:b/>
                <w:noProof/>
              </w:rPr>
              <w:drawing>
                <wp:inline distT="0" distB="0" distL="0" distR="0">
                  <wp:extent cx="4249644" cy="3493786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03" name="Picture 103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ank details 5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020" cy="350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6616B3" w:rsidTr="00E95F97" w14:paraId="1A0D9CD7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559B6E4D" w14:textId="77777777">
            <w:pPr>
              <w:pStyle w:val="ManualNormal"/>
            </w:pPr>
            <w:r>
              <w:t>6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6616B3" w:rsidP="00E95F97" w:rsidRDefault="006616B3" w14:paraId="46E353AB" w14:textId="77777777">
            <w:pPr>
              <w:pStyle w:val="ManualNormal"/>
            </w:pPr>
            <w:r>
              <w:t xml:space="preserve">Complete </w:t>
            </w:r>
            <w:r w:rsidRPr="00CA506C">
              <w:rPr>
                <w:b/>
              </w:rPr>
              <w:t>B</w:t>
            </w:r>
            <w:r>
              <w:rPr>
                <w:b/>
              </w:rPr>
              <w:t>ank Account</w:t>
            </w:r>
            <w:r w:rsidRPr="00CA506C">
              <w:rPr>
                <w:b/>
              </w:rPr>
              <w:t xml:space="preserve"> </w:t>
            </w:r>
            <w:r>
              <w:t xml:space="preserve">details section. Select </w:t>
            </w:r>
            <w:r w:rsidRPr="00CA506C">
              <w:rPr>
                <w:b/>
              </w:rPr>
              <w:t>Show Account Details</w:t>
            </w:r>
            <w:r>
              <w:t xml:space="preserve"> link to complete additional areas</w:t>
            </w:r>
          </w:p>
        </w:tc>
      </w:tr>
      <w:tr w:rsidRPr="00B97A3C" w:rsidR="006616B3" w:rsidTr="00E95F97" w14:paraId="0EC6CC0A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Pr="004E7F51" w:rsidR="006616B3" w:rsidP="00E95F97" w:rsidRDefault="006616B3" w14:paraId="1746B628" w14:textId="77777777">
            <w:pPr>
              <w:pStyle w:val="ManualNorma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97880" cy="1376045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51" name="Picture 151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bank details 7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0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6616B3" w:rsidTr="00E95F97" w14:paraId="4D6A40E4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7B8E5540" w14:textId="77777777">
            <w:pPr>
              <w:pStyle w:val="ManualNormal"/>
            </w:pPr>
            <w:r>
              <w:t>7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6616B3" w:rsidP="00E95F97" w:rsidRDefault="006616B3" w14:paraId="1E696C3E" w14:textId="77777777">
            <w:pPr>
              <w:pStyle w:val="ManualNormal"/>
            </w:pPr>
            <w:r>
              <w:t xml:space="preserve">Type in a </w:t>
            </w:r>
            <w:r w:rsidRPr="00F77CA8">
              <w:rPr>
                <w:b/>
              </w:rPr>
              <w:t>Note to Buyer</w:t>
            </w:r>
            <w:r>
              <w:t xml:space="preserve"> (the Department) advising of the attachment. </w:t>
            </w:r>
            <w:r w:rsidRPr="0024223D">
              <w:t>Add supporting documentation through</w:t>
            </w:r>
            <w:r>
              <w:rPr>
                <w:b/>
              </w:rPr>
              <w:t xml:space="preserve"> </w:t>
            </w:r>
            <w:hyperlink w:history="true" w:anchor="maintitle">
              <w:r w:rsidRPr="0024223D">
                <w:rPr>
                  <w:rStyle w:val="Hyperlink"/>
                  <w:b/>
                </w:rPr>
                <w:t>Add Attachment</w:t>
              </w:r>
            </w:hyperlink>
            <w:r>
              <w:rPr>
                <w:b/>
              </w:rPr>
              <w:t xml:space="preserve"> </w:t>
            </w:r>
            <w:r w:rsidRPr="0024223D">
              <w:t>on the</w:t>
            </w:r>
            <w:r>
              <w:rPr>
                <w:b/>
              </w:rPr>
              <w:t xml:space="preserve"> General </w:t>
            </w:r>
            <w:r w:rsidRPr="0024223D">
              <w:t>screen</w:t>
            </w:r>
          </w:p>
        </w:tc>
      </w:tr>
      <w:tr w:rsidRPr="00B97A3C" w:rsidR="006616B3" w:rsidTr="00E95F97" w14:paraId="53FD3041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003C74" w:themeColor="accent2" w:themeShade="BF" w:sz="18" w:space="0"/>
            </w:tcBorders>
          </w:tcPr>
          <w:p w:rsidR="006616B3" w:rsidP="00E95F97" w:rsidRDefault="006616B3" w14:paraId="004857C7" w14:textId="77777777">
            <w:pPr>
              <w:pStyle w:val="ManualNormal"/>
            </w:pPr>
            <w:r>
              <w:t>8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003C74" w:themeColor="accent2" w:themeShade="BF" w:sz="18" w:space="0"/>
            </w:tcBorders>
          </w:tcPr>
          <w:p w:rsidR="006616B3" w:rsidP="00E95F97" w:rsidRDefault="006616B3" w14:paraId="725C24D0" w14:textId="77777777">
            <w:pPr>
              <w:pStyle w:val="ManualNormal"/>
            </w:pPr>
            <w:r>
              <w:t xml:space="preserve">Select the </w:t>
            </w:r>
            <w:r w:rsidRPr="00CA506C">
              <w:rPr>
                <w:b/>
              </w:rPr>
              <w:t>Save</w:t>
            </w:r>
            <w:r>
              <w:t xml:space="preserve"> button</w:t>
            </w:r>
          </w:p>
        </w:tc>
      </w:tr>
    </w:tbl>
    <w:p w:rsidRPr="006616B3" w:rsidR="006616B3" w:rsidP="006616B3" w:rsidRDefault="00ED6437" w14:paraId="064E5488" w14:textId="6D3EDE94">
      <w:pPr>
        <w:sectPr w:rsidRPr="006616B3" w:rsidR="006616B3" w:rsidSect="00571A74">
          <w:headerReference r:id="rId54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90336" behindDoc="false" locked="false" layoutInCell="true" allowOverlap="true" wp14:anchorId="1FEDC596" wp14:editId="7AF98168">
                <wp:simplePos x="0" y="0"/>
                <wp:positionH relativeFrom="margin">
                  <wp:align>center</wp:align>
                </wp:positionH>
                <wp:positionV relativeFrom="paragraph">
                  <wp:posOffset>7056120</wp:posOffset>
                </wp:positionV>
                <wp:extent cx="6211957" cy="625668"/>
                <wp:effectExtent l="0" t="0" r="0" b="3175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0" name="Rectangle: Rounded Corners 10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957" cy="6256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87679" w:rsidR="00ED6437" w:rsidP="00ED6437" w:rsidRDefault="00ED6437" w14:paraId="5CCAED89" w14:textId="77777777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 w:rsidRPr="001409A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Supporting documents must be attached to validate the bank detail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strokeweight="2pt" fillcolor="#d8d8d8 [2732]" style="position:absolute;margin-left:0;margin-top:555.6pt;width:489.15pt;height:49.2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Rectangle: Rounded Corners 10" o:spid="_x0000_s1029">
                <v:textbox>
                  <w:txbxContent>
                    <w:p w:rsidRPr="00087679" w:rsidR="00ED6437" w:rsidP="00ED6437" w:rsidRDefault="00ED6437" w14:paraId="5CCAED89" w14:textId="77777777">
                      <w:pPr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Please note: </w:t>
                      </w:r>
                      <w:r w:rsidRPr="001409AB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Supporting documents must be attached to validate the bank detail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Pr="0028639A" w:rsidR="009C7971" w:rsidP="00477D08" w:rsidRDefault="0028639A" w14:paraId="060D98BC" w14:textId="7D00C737">
      <w:pPr>
        <w:pStyle w:val="Heading1"/>
        <w:numPr>
          <w:ilvl w:val="0"/>
          <w:numId w:val="0"/>
        </w:numPr>
        <w:spacing w:before="0"/>
        <w:rPr>
          <w:color w:val="0070C0"/>
          <w:sz w:val="36"/>
          <w:szCs w:val="36"/>
        </w:rPr>
      </w:pPr>
      <w:bookmarkStart w:id="12" w:name="_Toc50463678"/>
      <w:r w:rsidRPr="0028639A">
        <w:rPr>
          <w:color w:val="0070C0"/>
          <w:sz w:val="36"/>
          <w:szCs w:val="36"/>
        </w:rPr>
        <w:lastRenderedPageBreak/>
        <w:t>Updating Bank Details</w:t>
      </w:r>
      <w:bookmarkEnd w:id="12"/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700"/>
        <w:gridCol w:w="9504"/>
      </w:tblGrid>
      <w:tr w:rsidRPr="00EB781E" w:rsidR="009C7971" w:rsidTr="00EC7DBE" w14:paraId="278F279C" w14:textId="77777777">
        <w:trPr>
          <w:cantSplit/>
          <w:trHeight w:val="378"/>
        </w:trPr>
        <w:tc>
          <w:tcPr>
            <w:tcW w:w="34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9C7971" w:rsidP="00EC7DBE" w:rsidRDefault="009C7971" w14:paraId="52A92808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65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9C7971" w:rsidP="00EC7DBE" w:rsidRDefault="009C7971" w14:paraId="3E719C8A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9C7971" w:rsidTr="00EC7DBE" w14:paraId="5E9F1601" w14:textId="77777777">
        <w:trPr>
          <w:cantSplit/>
          <w:trHeight w:val="372"/>
        </w:trPr>
        <w:tc>
          <w:tcPr>
            <w:tcW w:w="34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9C7971" w:rsidP="00EC7DBE" w:rsidRDefault="009C7971" w14:paraId="39EF5E78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65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9C7971" w:rsidP="00EC7DBE" w:rsidRDefault="009C7971" w14:paraId="2F07F06B" w14:textId="77777777">
            <w:pPr>
              <w:pStyle w:val="ManualNormal"/>
            </w:pPr>
            <w:r w:rsidRPr="006E4211">
              <w:t>Select the</w:t>
            </w:r>
            <w:r>
              <w:rPr>
                <w:b/>
              </w:rPr>
              <w:t xml:space="preserve"> Administration</w:t>
            </w:r>
            <w:r w:rsidRPr="004E7F51">
              <w:t xml:space="preserve"> icon</w:t>
            </w:r>
            <w:r>
              <w:t xml:space="preserve">, the </w:t>
            </w:r>
            <w:r w:rsidRPr="004E7F51">
              <w:rPr>
                <w:b/>
              </w:rPr>
              <w:t>General</w:t>
            </w:r>
            <w:r>
              <w:t xml:space="preserve"> screen opens</w:t>
            </w:r>
          </w:p>
        </w:tc>
      </w:tr>
      <w:tr w:rsidRPr="00B97A3C" w:rsidR="009C7971" w:rsidTr="00EC7DBE" w14:paraId="7B069213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9C7971" w:rsidP="00EC7DBE" w:rsidRDefault="009C7971" w14:paraId="181C1C1A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9C7971" w:rsidP="00EC7DBE" w:rsidRDefault="009C7971" w14:paraId="096ECEF7" w14:textId="77777777">
            <w:pPr>
              <w:pStyle w:val="ManualNormal"/>
            </w:pPr>
            <w:r>
              <w:t xml:space="preserve">Select </w:t>
            </w:r>
            <w:r w:rsidRPr="00BF2954">
              <w:rPr>
                <w:b/>
              </w:rPr>
              <w:t>Banking Details</w:t>
            </w:r>
            <w:r>
              <w:t xml:space="preserve"> from the left-hand menu </w:t>
            </w:r>
          </w:p>
        </w:tc>
      </w:tr>
      <w:tr w:rsidRPr="00B97A3C" w:rsidR="0024223D" w:rsidTr="0024223D" w14:paraId="27A56F75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24223D" w:rsidP="0024223D" w:rsidRDefault="0024223D" w14:paraId="461ED385" w14:textId="77777777">
            <w:pPr>
              <w:pStyle w:val="ManualNormal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897880" cy="2357120"/>
                  <wp:effectExtent l="0" t="0" r="7620" b="508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86" name="Picture 186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update bank details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0" cy="235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9C7971" w:rsidTr="00EC7DBE" w14:paraId="6668E831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9C7971" w:rsidP="00EC7DBE" w:rsidRDefault="0024223D" w14:paraId="10B1A2B0" w14:textId="77777777">
            <w:pPr>
              <w:pStyle w:val="ManualNormal"/>
            </w:pPr>
            <w:r>
              <w:t>3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9C7971" w:rsidP="00EC7DBE" w:rsidRDefault="0024223D" w14:paraId="09BB02D9" w14:textId="77777777">
            <w:pPr>
              <w:pStyle w:val="ManualNormal"/>
            </w:pPr>
            <w:r>
              <w:t>Open the details collapsed menu to see more information about this account</w:t>
            </w:r>
          </w:p>
        </w:tc>
      </w:tr>
      <w:tr w:rsidRPr="00B97A3C" w:rsidR="009C7971" w:rsidTr="00EC7DBE" w14:paraId="016663C6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9C7971" w:rsidP="00EC7DBE" w:rsidRDefault="0024223D" w14:paraId="61A083D4" w14:textId="77777777">
            <w:pPr>
              <w:pStyle w:val="ManualNormal"/>
            </w:pPr>
            <w:r>
              <w:t>4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9C7971" w:rsidP="009C7971" w:rsidRDefault="0024223D" w14:paraId="65EE48A9" w14:textId="77777777">
            <w:pPr>
              <w:pStyle w:val="ManualNormal"/>
            </w:pPr>
            <w:r>
              <w:t>Select the</w:t>
            </w:r>
            <w:r w:rsidRPr="00BF2954">
              <w:rPr>
                <w:b/>
              </w:rPr>
              <w:t xml:space="preserve"> Update</w:t>
            </w:r>
            <w:r>
              <w:t xml:space="preserve"> icon to make changes to the existing account</w:t>
            </w:r>
          </w:p>
        </w:tc>
      </w:tr>
      <w:tr w:rsidRPr="00B97A3C" w:rsidR="009C7971" w:rsidTr="00EC7DBE" w14:paraId="600C9892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9C7971" w:rsidP="00EC7DBE" w:rsidRDefault="0024223D" w14:paraId="500E5761" w14:textId="77777777">
            <w:pPr>
              <w:pStyle w:val="ManualNormal"/>
            </w:pPr>
            <w:r>
              <w:t>5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9C7971" w:rsidP="00EC7DBE" w:rsidRDefault="0024223D" w14:paraId="513B03C6" w14:textId="77777777">
            <w:pPr>
              <w:pStyle w:val="ManualNormal"/>
            </w:pPr>
            <w:r>
              <w:t>Set an end</w:t>
            </w:r>
            <w:r w:rsidR="00F77CA8">
              <w:t>-</w:t>
            </w:r>
            <w:r>
              <w:t>date for the date a bank account can no longer be used</w:t>
            </w:r>
          </w:p>
        </w:tc>
      </w:tr>
      <w:tr w:rsidRPr="00B97A3C" w:rsidR="009C7971" w:rsidTr="00EC7DBE" w14:paraId="4A93A818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9C7971" w:rsidP="00EC7DBE" w:rsidRDefault="0024223D" w14:paraId="5E460A7B" w14:textId="77777777">
            <w:pPr>
              <w:pStyle w:val="ManualNormal"/>
            </w:pPr>
            <w:r>
              <w:t>6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9C7971" w:rsidP="00EC7DBE" w:rsidRDefault="0024223D" w14:paraId="400CEAAC" w14:textId="77777777">
            <w:pPr>
              <w:pStyle w:val="ManualNormal"/>
            </w:pPr>
            <w:r>
              <w:rPr>
                <w:b/>
              </w:rPr>
              <w:t>U</w:t>
            </w:r>
            <w:r>
              <w:t xml:space="preserve">se the </w:t>
            </w:r>
            <w:r w:rsidRPr="00F57032">
              <w:rPr>
                <w:b/>
              </w:rPr>
              <w:t>Increase Priority</w:t>
            </w:r>
            <w:r>
              <w:t xml:space="preserve"> and </w:t>
            </w:r>
            <w:r w:rsidRPr="00F57032">
              <w:rPr>
                <w:b/>
              </w:rPr>
              <w:t>Decrease Priority</w:t>
            </w:r>
            <w:r>
              <w:t xml:space="preserve"> arrows to change the order in which the account numbers are used and displayed</w:t>
            </w:r>
          </w:p>
        </w:tc>
      </w:tr>
      <w:tr w:rsidRPr="00B97A3C" w:rsidR="0024223D" w:rsidTr="00EC7DBE" w14:paraId="4E3D5ED5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24223D" w:rsidP="00EC7DBE" w:rsidRDefault="0024223D" w14:paraId="1DA471DE" w14:textId="77777777">
            <w:pPr>
              <w:pStyle w:val="ManualNormal"/>
            </w:pPr>
            <w:r>
              <w:t>7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24223D" w:rsidP="00EC7DBE" w:rsidRDefault="0024223D" w14:paraId="48B1209F" w14:textId="77777777">
            <w:pPr>
              <w:pStyle w:val="ManualNormal"/>
              <w:rPr>
                <w:b/>
              </w:rPr>
            </w:pPr>
            <w:r w:rsidRPr="0024223D">
              <w:t>Select the</w:t>
            </w:r>
            <w:r>
              <w:rPr>
                <w:b/>
              </w:rPr>
              <w:t xml:space="preserve"> Save </w:t>
            </w:r>
            <w:r w:rsidRPr="0024223D">
              <w:t>button</w:t>
            </w:r>
          </w:p>
        </w:tc>
      </w:tr>
      <w:tr w:rsidRPr="00B97A3C" w:rsidR="0024223D" w:rsidTr="0024223D" w14:paraId="667E1E3E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24223D" w:rsidP="00EC7DBE" w:rsidRDefault="0024223D" w14:paraId="236C00E0" w14:textId="77777777">
            <w:pPr>
              <w:pStyle w:val="ManualNormal"/>
            </w:pPr>
            <w:r>
              <w:t>8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24223D" w:rsidP="00EC7DBE" w:rsidRDefault="0024223D" w14:paraId="016A4FA5" w14:textId="77777777">
            <w:pPr>
              <w:pStyle w:val="ManualNormal"/>
              <w:rPr>
                <w:b/>
              </w:rPr>
            </w:pPr>
            <w:r w:rsidRPr="0024223D">
              <w:t>Add supporting documentation through</w:t>
            </w:r>
            <w:r>
              <w:rPr>
                <w:b/>
              </w:rPr>
              <w:t xml:space="preserve"> </w:t>
            </w:r>
            <w:hyperlink w:history="true" w:anchor="maintitle">
              <w:r w:rsidRPr="0024223D">
                <w:rPr>
                  <w:rStyle w:val="Hyperlink"/>
                  <w:b/>
                </w:rPr>
                <w:t>Add Attachment</w:t>
              </w:r>
            </w:hyperlink>
            <w:r>
              <w:rPr>
                <w:b/>
              </w:rPr>
              <w:t xml:space="preserve"> </w:t>
            </w:r>
            <w:r w:rsidRPr="0024223D">
              <w:t>on the</w:t>
            </w:r>
            <w:r>
              <w:rPr>
                <w:b/>
              </w:rPr>
              <w:t xml:space="preserve"> General </w:t>
            </w:r>
            <w:r w:rsidRPr="0024223D">
              <w:t>screen</w:t>
            </w:r>
          </w:p>
        </w:tc>
      </w:tr>
      <w:tr w:rsidRPr="00B97A3C" w:rsidR="00CA506C" w:rsidTr="0024223D" w14:paraId="3E3B2C06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00529B" w:themeColor="accent2" w:sz="24" w:space="0"/>
            </w:tcBorders>
          </w:tcPr>
          <w:p w:rsidR="00CA506C" w:rsidP="00CA506C" w:rsidRDefault="0024223D" w14:paraId="0F5B1E4C" w14:textId="77777777">
            <w:pPr>
              <w:pStyle w:val="ManualNormal"/>
            </w:pPr>
            <w:r>
              <w:t xml:space="preserve"> 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00529B" w:themeColor="accent2" w:sz="24" w:space="0"/>
            </w:tcBorders>
          </w:tcPr>
          <w:p w:rsidRPr="00C8074D" w:rsidR="0024223D" w:rsidP="0024223D" w:rsidRDefault="00CA506C" w14:paraId="35A60C85" w14:textId="2A48472A">
            <w:pPr>
              <w:pStyle w:val="ManualNormal"/>
            </w:pPr>
            <w:r w:rsidRPr="00C8074D">
              <w:t>Once the Bank Account update has been reviewed and approved by DJ</w:t>
            </w:r>
            <w:r w:rsidR="003A5D71">
              <w:t>CS</w:t>
            </w:r>
            <w:r w:rsidRPr="00C8074D">
              <w:t xml:space="preserve"> a notification email will </w:t>
            </w:r>
            <w:r w:rsidR="00F77CA8">
              <w:t>be sent</w:t>
            </w:r>
            <w:r w:rsidRPr="00C8074D">
              <w:t xml:space="preserve"> to the</w:t>
            </w:r>
            <w:r>
              <w:t xml:space="preserve"> user who has inputted the change</w:t>
            </w:r>
          </w:p>
        </w:tc>
      </w:tr>
    </w:tbl>
    <w:p w:rsidR="00571A74" w:rsidP="005636EE" w:rsidRDefault="003A5D71" w14:paraId="7F14B69F" w14:textId="2EA704C9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</w:pP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88288" behindDoc="false" locked="false" layoutInCell="true" allowOverlap="true" wp14:anchorId="01A307CA" wp14:editId="549E6449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6211957" cy="625668"/>
                <wp:effectExtent l="0" t="0" r="0" b="3175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" name="Rectangle: Rounded Corners 2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957" cy="62566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Pr="00087679" w:rsidR="003A5D71" w:rsidP="003A5D71" w:rsidRDefault="003A5D71" w14:paraId="6B1EBDFD" w14:textId="77777777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 w:rsidRPr="001409AB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Supporting documents must be attached to validate the bank detail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A5D71" w:rsidP="003A5D71" w:rsidRDefault="003A5D71" w14:paraId="156B912B" w14:textId="77777777"/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strokeweight="2pt" fillcolor="#d9d9d9" style="position:absolute;margin-left:0;margin-top:16.2pt;width:489.15pt;height:49.25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id="Rectangle: Rounded Corners 2" o:spid="_x0000_s1029">
                <v:textbox>
                  <w:txbxContent>
                    <w:p w:rsidRPr="00087679" w:rsidR="003A5D71" w:rsidP="003A5D71" w:rsidRDefault="003A5D71" w14:paraId="6B1EBDFD" w14:textId="77777777">
                      <w:pPr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Please note: </w:t>
                      </w:r>
                      <w:r w:rsidRPr="001409AB"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Supporting documents must be attached to validate the bank detail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</w:p>
                    <w:p w:rsidR="003A5D71" w:rsidP="003A5D71" w:rsidRDefault="003A5D71" w14:paraId="156B912B" w14:textId="77777777"/>
                  </w:txbxContent>
                </v:textbox>
                <w10:wrap anchorx="margin"/>
              </v:roundrect>
            </w:pict>
          </mc:Fallback>
        </mc:AlternateContent>
      </w:r>
    </w:p>
    <w:p w:rsidR="0024223D" w:rsidP="005636EE" w:rsidRDefault="0024223D" w14:paraId="58AEE6CC" w14:textId="1F377C44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  <w:sectPr w:rsidR="0024223D" w:rsidSect="00571A74">
          <w:headerReference r:id="rId56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tbl>
      <w:tblPr>
        <w:tblpPr w:leftFromText="180" w:rightFromText="180" w:vertAnchor="page" w:horzAnchor="margin" w:tblpY="2391"/>
        <w:tblW w:w="5000" w:type="pct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C85036" w:rsidTr="004C7046" w14:paraId="325812FF" w14:textId="77777777">
        <w:trPr>
          <w:cantSplit/>
          <w:trHeight w:val="378"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C85036" w:rsidP="004C7046" w:rsidRDefault="00C85036" w14:paraId="48D915D2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lastRenderedPageBreak/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C85036" w:rsidP="004C7046" w:rsidRDefault="00C85036" w14:paraId="4B2700D7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571A74" w:rsidTr="004C7046" w14:paraId="708D083D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571A74" w:rsidP="004C7046" w:rsidRDefault="00571A74" w14:paraId="77DD80C6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571A74" w:rsidP="004C7046" w:rsidRDefault="00571A74" w14:paraId="07A2185B" w14:textId="77777777">
            <w:pPr>
              <w:pStyle w:val="ManualNormal"/>
            </w:pPr>
            <w:r>
              <w:t xml:space="preserve">Access the Oracle log in page </w:t>
            </w:r>
          </w:p>
        </w:tc>
      </w:tr>
      <w:tr w:rsidRPr="00B97A3C" w:rsidR="00571A74" w:rsidTr="004C7046" w14:paraId="0E2FFB10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571A74" w:rsidP="004C7046" w:rsidRDefault="00571A74" w14:paraId="6D81FA4D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571A74" w:rsidP="004C7046" w:rsidRDefault="00571A74" w14:paraId="2E6C5CC7" w14:textId="77777777">
            <w:pPr>
              <w:pStyle w:val="ManualNormal"/>
            </w:pPr>
            <w:r>
              <w:t xml:space="preserve">Select the </w:t>
            </w:r>
            <w:r>
              <w:rPr>
                <w:b/>
              </w:rPr>
              <w:t>Logi</w:t>
            </w:r>
            <w:r w:rsidRPr="00084F22">
              <w:rPr>
                <w:b/>
              </w:rPr>
              <w:t>n Assistance</w:t>
            </w:r>
            <w:r>
              <w:t xml:space="preserve"> button</w:t>
            </w:r>
          </w:p>
        </w:tc>
      </w:tr>
      <w:tr w:rsidRPr="00B97A3C" w:rsidR="00571A74" w:rsidTr="004C7046" w14:paraId="040E1BFF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571A74" w:rsidP="004C7046" w:rsidRDefault="00571A74" w14:paraId="61BF5433" w14:textId="77777777">
            <w:pPr>
              <w:pStyle w:val="ManualNormal"/>
              <w:jc w:val="center"/>
            </w:pPr>
            <w:r w:rsidRPr="00807716">
              <w:rPr>
                <w:noProof/>
                <w:lang w:val="en-AU" w:eastAsia="en-AU"/>
              </w:rPr>
              <w:drawing>
                <wp:inline distT="0" distB="0" distL="0" distR="0">
                  <wp:extent cx="4943475" cy="1949450"/>
                  <wp:effectExtent l="0" t="0" r="9525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69" name="Picture 269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571A74" w:rsidTr="004C7046" w14:paraId="1FB9DCC9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4C7046" w:rsidRDefault="00571A74" w14:paraId="2C54B598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571A74" w:rsidP="004C7046" w:rsidRDefault="00571A74" w14:paraId="48C74549" w14:textId="77777777">
            <w:pPr>
              <w:pStyle w:val="ManualNormal"/>
            </w:pPr>
            <w:r>
              <w:t xml:space="preserve">Enter your </w:t>
            </w:r>
            <w:proofErr w:type="gramStart"/>
            <w:r w:rsidR="00F57032">
              <w:rPr>
                <w:b/>
              </w:rPr>
              <w:t>User N</w:t>
            </w:r>
            <w:r w:rsidRPr="00CB194F">
              <w:rPr>
                <w:b/>
              </w:rPr>
              <w:t>ame</w:t>
            </w:r>
            <w:proofErr w:type="gramEnd"/>
            <w:r>
              <w:t xml:space="preserve"> (note – this is your email address) </w:t>
            </w:r>
          </w:p>
        </w:tc>
      </w:tr>
      <w:tr w:rsidRPr="00B97A3C" w:rsidR="00571A74" w:rsidTr="004C7046" w14:paraId="03AC5841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4C7046" w:rsidRDefault="00571A74" w14:paraId="3857C7A3" w14:textId="77777777">
            <w:pPr>
              <w:pStyle w:val="ManualNormal"/>
            </w:pPr>
            <w:r>
              <w:t>4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571A74" w:rsidP="004C7046" w:rsidRDefault="00571A74" w14:paraId="1A929009" w14:textId="77777777">
            <w:pPr>
              <w:pStyle w:val="ManualNormal"/>
            </w:pPr>
            <w:r>
              <w:t xml:space="preserve">Select </w:t>
            </w:r>
            <w:r w:rsidRPr="00F57032">
              <w:rPr>
                <w:b/>
              </w:rPr>
              <w:t>Forgot Password</w:t>
            </w:r>
            <w:r>
              <w:t xml:space="preserve"> </w:t>
            </w:r>
          </w:p>
        </w:tc>
      </w:tr>
      <w:tr w:rsidRPr="00B97A3C" w:rsidR="00571A74" w:rsidTr="004C7046" w14:paraId="0DA29067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571A74" w:rsidP="004C7046" w:rsidRDefault="00571A74" w14:paraId="05C264D2" w14:textId="77777777">
            <w:pPr>
              <w:pStyle w:val="ManualNormal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165090" cy="2240915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68" name="Picture 268" descr="Login_assistance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Login_assistance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09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571A74" w:rsidTr="004C7046" w14:paraId="1D613DA2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4C7046" w:rsidRDefault="00571A74" w14:paraId="308A772A" w14:textId="77777777">
            <w:pPr>
              <w:pStyle w:val="ManualNormal"/>
            </w:pPr>
            <w:r>
              <w:t>5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571A74" w:rsidP="004C7046" w:rsidRDefault="00571A74" w14:paraId="4B0A657E" w14:textId="77777777">
            <w:pPr>
              <w:pStyle w:val="ManualNormal"/>
            </w:pPr>
            <w:r>
              <w:t xml:space="preserve">The confirmation message will display and direct you to access your email to complete the password reset process. </w:t>
            </w:r>
          </w:p>
          <w:p w:rsidR="00571A74" w:rsidP="004C7046" w:rsidRDefault="00571A74" w14:paraId="68E46771" w14:textId="77777777">
            <w:pPr>
              <w:pStyle w:val="ManualNormal"/>
            </w:pPr>
            <w:r>
              <w:t xml:space="preserve">Please note – you may need to check your junk mail folder if you do not receive the email. </w:t>
            </w:r>
          </w:p>
        </w:tc>
      </w:tr>
      <w:tr w:rsidRPr="00B97A3C" w:rsidR="005E6E01" w:rsidTr="004C7046" w14:paraId="555364AD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AA078B" w:rsidP="004C7046" w:rsidRDefault="005E6E01" w14:paraId="368632B0" w14:textId="77777777">
            <w:pPr>
              <w:pStyle w:val="ManualNormal"/>
              <w:jc w:val="center"/>
            </w:pPr>
            <w:r w:rsidRPr="00807716">
              <w:rPr>
                <w:noProof/>
                <w:lang w:val="en-AU" w:eastAsia="en-AU"/>
              </w:rPr>
              <w:drawing>
                <wp:inline distT="0" distB="0" distL="0" distR="0">
                  <wp:extent cx="4481454" cy="755650"/>
                  <wp:effectExtent l="0" t="0" r="0" b="635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67" name="Picture 267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832" cy="75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4C7046" w:rsidR="0028639A" w:rsidP="00477D08" w:rsidRDefault="0028639A" w14:paraId="47F9928B" w14:textId="0C16092F">
      <w:pPr>
        <w:pStyle w:val="Heading1"/>
        <w:numPr>
          <w:ilvl w:val="0"/>
          <w:numId w:val="0"/>
        </w:numPr>
        <w:spacing w:before="0" w:after="0" w:line="276" w:lineRule="auto"/>
        <w:rPr>
          <w:color w:val="0070C0"/>
        </w:rPr>
      </w:pPr>
      <w:bookmarkStart w:id="13" w:name="_Toc50463679"/>
      <w:r w:rsidRPr="0028639A">
        <w:rPr>
          <w:color w:val="0070C0"/>
        </w:rPr>
        <w:t>Resetting Your Password</w:t>
      </w:r>
      <w:bookmarkEnd w:id="13"/>
    </w:p>
    <w:p w:rsidR="0002432B" w:rsidP="0028639A" w:rsidRDefault="00571A74" w14:paraId="7B4A1969" w14:textId="4D837711">
      <w:pPr>
        <w:pStyle w:val="Heading1"/>
        <w:numPr>
          <w:ilvl w:val="0"/>
          <w:numId w:val="0"/>
        </w:numPr>
        <w:sectPr w:rsidR="0002432B" w:rsidSect="00571A74">
          <w:headerReference r:id="rId60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  <w:r>
        <w:br w:type="page"/>
      </w:r>
    </w:p>
    <w:p w:rsidRPr="004C7046" w:rsidR="0002432B" w:rsidP="00477D08" w:rsidRDefault="0002432B" w14:paraId="64BDC5CE" w14:textId="644223CA">
      <w:pPr>
        <w:pStyle w:val="Heading1"/>
        <w:numPr>
          <w:ilvl w:val="0"/>
          <w:numId w:val="0"/>
        </w:numPr>
        <w:spacing w:before="0"/>
        <w:rPr>
          <w:sz w:val="36"/>
          <w:szCs w:val="36"/>
        </w:rPr>
      </w:pPr>
      <w:r>
        <w:lastRenderedPageBreak/>
        <w:t xml:space="preserve"> </w:t>
      </w:r>
      <w:bookmarkStart w:id="14" w:name="_Toc50463680"/>
      <w:r w:rsidRPr="004C7046" w:rsidR="004C7046">
        <w:rPr>
          <w:color w:val="0070C0"/>
          <w:sz w:val="36"/>
          <w:szCs w:val="36"/>
        </w:rPr>
        <w:t>Maintain Company Details</w:t>
      </w:r>
      <w:bookmarkEnd w:id="14"/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02432B" w:rsidTr="00DA33CC" w14:paraId="44290501" w14:textId="77777777">
        <w:trPr>
          <w:cantSplit/>
          <w:trHeight w:val="378"/>
        </w:trPr>
        <w:tc>
          <w:tcPr>
            <w:tcW w:w="48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02432B" w:rsidP="00DA33CC" w:rsidRDefault="0002432B" w14:paraId="5F5A68FE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02432B" w:rsidP="00DA33CC" w:rsidRDefault="0002432B" w14:paraId="2A7ACD77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02432B" w:rsidTr="00DA33CC" w14:paraId="299C7522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02432B" w:rsidP="00DA33CC" w:rsidRDefault="0002432B" w14:paraId="74B1C8BC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02432B" w:rsidP="00DA33CC" w:rsidRDefault="0002432B" w14:paraId="636EB82D" w14:textId="77777777">
            <w:pPr>
              <w:pStyle w:val="ManualNormal"/>
            </w:pPr>
            <w:r w:rsidRPr="006E4211">
              <w:t>Select the</w:t>
            </w:r>
            <w:r>
              <w:rPr>
                <w:b/>
              </w:rPr>
              <w:t xml:space="preserve"> Administration</w:t>
            </w:r>
            <w:r w:rsidRPr="004E7F51">
              <w:t xml:space="preserve"> icon</w:t>
            </w:r>
            <w:r>
              <w:t xml:space="preserve">, the </w:t>
            </w:r>
            <w:r w:rsidRPr="004E7F51">
              <w:rPr>
                <w:b/>
              </w:rPr>
              <w:t>General</w:t>
            </w:r>
            <w:r>
              <w:t xml:space="preserve"> screen opens</w:t>
            </w:r>
          </w:p>
        </w:tc>
      </w:tr>
      <w:tr w:rsidRPr="00B97A3C" w:rsidR="0002432B" w:rsidTr="00DA33CC" w14:paraId="5DA99C1C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02432B" w:rsidP="00DA33CC" w:rsidRDefault="0002432B" w14:paraId="72466A92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02432B" w:rsidP="00DA33CC" w:rsidRDefault="0002432B" w14:paraId="12735F59" w14:textId="77777777">
            <w:pPr>
              <w:pStyle w:val="ManualNormal"/>
            </w:pPr>
            <w:r>
              <w:t xml:space="preserve">Under the </w:t>
            </w:r>
            <w:r w:rsidRPr="004E7F51">
              <w:rPr>
                <w:b/>
              </w:rPr>
              <w:t>Company Profile</w:t>
            </w:r>
            <w:r>
              <w:t xml:space="preserve"> in the left-hand menu – options appear for you to select from</w:t>
            </w:r>
          </w:p>
          <w:p w:rsidRPr="004E7F51" w:rsidR="0002432B" w:rsidP="00DA33CC" w:rsidRDefault="0002432B" w14:paraId="6F1D99FE" w14:textId="77777777">
            <w:pPr>
              <w:pStyle w:val="ManualNormal"/>
            </w:pPr>
            <w:r w:rsidRPr="004E7F51">
              <w:t xml:space="preserve">Select the </w:t>
            </w:r>
            <w:r>
              <w:t>area in which you want to make the changes and update</w:t>
            </w:r>
          </w:p>
        </w:tc>
      </w:tr>
      <w:tr w:rsidRPr="00B97A3C" w:rsidR="0002432B" w:rsidTr="00DA33CC" w14:paraId="0F9C716C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02432B" w:rsidP="00DA33CC" w:rsidRDefault="0002432B" w14:paraId="4ED6BB4F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02432B" w:rsidP="00DA33CC" w:rsidRDefault="0002432B" w14:paraId="1EDC9713" w14:textId="77777777">
            <w:pPr>
              <w:pStyle w:val="ManualNormal"/>
              <w:rPr>
                <w:b/>
              </w:rPr>
            </w:pPr>
            <w:r w:rsidRPr="004E7F51">
              <w:t>Add an</w:t>
            </w:r>
            <w:r>
              <w:rPr>
                <w:b/>
              </w:rPr>
              <w:t xml:space="preserve"> Attachment </w:t>
            </w:r>
            <w:r w:rsidRPr="004E7F51">
              <w:t>to your company profile if required</w:t>
            </w:r>
          </w:p>
        </w:tc>
      </w:tr>
      <w:tr w:rsidRPr="00B97A3C" w:rsidR="0002432B" w:rsidTr="00DA33CC" w14:paraId="4FE403BD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02432B" w:rsidP="00DA33CC" w:rsidRDefault="0002432B" w14:paraId="7FB7F494" w14:textId="77777777">
            <w:pPr>
              <w:pStyle w:val="ManualNormal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506720" cy="3305810"/>
                  <wp:effectExtent l="0" t="0" r="0" b="889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50" name="Picture 250" descr="change details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hange details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2B" w:rsidP="00DA33CC" w:rsidRDefault="0002432B" w14:paraId="4F2EC262" w14:textId="77777777">
            <w:pPr>
              <w:pStyle w:val="ManualNormal"/>
            </w:pPr>
          </w:p>
        </w:tc>
      </w:tr>
    </w:tbl>
    <w:p w:rsidR="0002432B" w:rsidP="0002432B" w:rsidRDefault="0002432B" w14:paraId="79705734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  <w:sectPr w:rsidR="0002432B" w:rsidSect="004C382B">
          <w:headerReference r:id="rId61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p w:rsidRPr="004C7046" w:rsidR="004C7046" w:rsidP="004C7046" w:rsidRDefault="004C7046" w14:paraId="0830032A" w14:textId="20E4A339">
      <w:pPr>
        <w:pStyle w:val="Heading1"/>
        <w:numPr>
          <w:ilvl w:val="0"/>
          <w:numId w:val="0"/>
        </w:numPr>
        <w:spacing w:before="0"/>
        <w:rPr>
          <w:color w:val="0070C0"/>
          <w:sz w:val="36"/>
          <w:szCs w:val="36"/>
        </w:rPr>
      </w:pPr>
      <w:bookmarkStart w:id="15" w:name="_Adding_Attachments"/>
      <w:bookmarkStart w:id="16" w:name="_Toc50463681"/>
      <w:bookmarkStart w:id="17" w:name="maintitle"/>
      <w:bookmarkEnd w:id="15"/>
      <w:r w:rsidRPr="004C7046">
        <w:rPr>
          <w:color w:val="0070C0"/>
          <w:sz w:val="36"/>
          <w:szCs w:val="36"/>
        </w:rPr>
        <w:lastRenderedPageBreak/>
        <w:t>Adding Attachments</w:t>
      </w:r>
      <w:bookmarkEnd w:id="16"/>
    </w:p>
    <w:p w:rsidR="00DA33CC" w:rsidRDefault="00DA33CC" w14:paraId="65CE5528" w14:textId="2A7290F6">
      <w:pPr>
        <w:rPr>
          <w:rFonts w:ascii="Calibri" w:hAnsi="Calibri"/>
          <w:b/>
          <w:sz w:val="24"/>
          <w:szCs w:val="24"/>
        </w:rPr>
      </w:pPr>
      <w:r w:rsidRPr="00DA33CC">
        <w:rPr>
          <w:rFonts w:ascii="Calibri" w:hAnsi="Calibri"/>
          <w:sz w:val="24"/>
          <w:szCs w:val="24"/>
        </w:rPr>
        <w:t xml:space="preserve">Attachments must be added </w:t>
      </w:r>
      <w:bookmarkEnd w:id="17"/>
      <w:r w:rsidRPr="00DA33CC">
        <w:rPr>
          <w:rFonts w:ascii="Calibri" w:hAnsi="Calibri"/>
          <w:sz w:val="24"/>
          <w:szCs w:val="24"/>
        </w:rPr>
        <w:t>for</w:t>
      </w:r>
      <w:r>
        <w:rPr>
          <w:rFonts w:ascii="Calibri" w:hAnsi="Calibri"/>
          <w:b/>
          <w:sz w:val="24"/>
          <w:szCs w:val="24"/>
        </w:rPr>
        <w:t xml:space="preserve"> Business Classification </w:t>
      </w:r>
      <w:r w:rsidRPr="00DA33CC">
        <w:rPr>
          <w:rFonts w:ascii="Calibri" w:hAnsi="Calibri"/>
          <w:sz w:val="24"/>
          <w:szCs w:val="24"/>
        </w:rPr>
        <w:t xml:space="preserve">and </w:t>
      </w:r>
      <w:r>
        <w:rPr>
          <w:rFonts w:ascii="Calibri" w:hAnsi="Calibri"/>
          <w:b/>
          <w:sz w:val="24"/>
          <w:szCs w:val="24"/>
        </w:rPr>
        <w:t xml:space="preserve">Banking Detail </w:t>
      </w:r>
      <w:r w:rsidRPr="00DA33CC">
        <w:rPr>
          <w:rFonts w:ascii="Calibri" w:hAnsi="Calibri"/>
          <w:sz w:val="24"/>
          <w:szCs w:val="24"/>
        </w:rPr>
        <w:t>changes and additions.</w:t>
      </w:r>
    </w:p>
    <w:p w:rsidR="00DA33CC" w:rsidRDefault="00DA33CC" w14:paraId="37A5D5B2" w14:textId="77777777"/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700"/>
        <w:gridCol w:w="9504"/>
      </w:tblGrid>
      <w:tr w:rsidRPr="00EB781E" w:rsidR="00DA33CC" w:rsidTr="00DA33CC" w14:paraId="01377F2E" w14:textId="77777777">
        <w:trPr>
          <w:cantSplit/>
          <w:trHeight w:val="378"/>
        </w:trPr>
        <w:tc>
          <w:tcPr>
            <w:tcW w:w="34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DA33CC" w:rsidP="00DA33CC" w:rsidRDefault="00DA33CC" w14:paraId="7003D24C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65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DA33CC" w:rsidP="00DA33CC" w:rsidRDefault="00DA33CC" w14:paraId="5DA79622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DA33CC" w:rsidTr="00DA33CC" w14:paraId="03EA6894" w14:textId="77777777">
        <w:trPr>
          <w:cantSplit/>
          <w:trHeight w:val="372"/>
        </w:trPr>
        <w:tc>
          <w:tcPr>
            <w:tcW w:w="34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DA33CC" w:rsidP="00DA33CC" w:rsidRDefault="00DA33CC" w14:paraId="4916BF9B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65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DA33CC" w:rsidP="00DA33CC" w:rsidRDefault="00DA33CC" w14:paraId="08C18A7C" w14:textId="77777777">
            <w:pPr>
              <w:pStyle w:val="ManualNormal"/>
            </w:pPr>
            <w:r w:rsidRPr="006E4211">
              <w:t>Select the</w:t>
            </w:r>
            <w:r>
              <w:rPr>
                <w:b/>
              </w:rPr>
              <w:t xml:space="preserve"> Administration</w:t>
            </w:r>
            <w:r w:rsidRPr="004E7F51">
              <w:t xml:space="preserve"> icon</w:t>
            </w:r>
            <w:r>
              <w:t xml:space="preserve">, the </w:t>
            </w:r>
            <w:r w:rsidRPr="004E7F51">
              <w:rPr>
                <w:b/>
              </w:rPr>
              <w:t>General</w:t>
            </w:r>
            <w:r>
              <w:t xml:space="preserve"> screen opens</w:t>
            </w:r>
          </w:p>
        </w:tc>
      </w:tr>
      <w:tr w:rsidRPr="00B97A3C" w:rsidR="00DA33CC" w:rsidTr="00DA33CC" w14:paraId="4BABDAF2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DA33CC" w:rsidP="00DA33CC" w:rsidRDefault="00DA33CC" w14:paraId="52BAABB7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DA33CC" w:rsidR="00DA33CC" w:rsidP="00DA33CC" w:rsidRDefault="00DA33CC" w14:paraId="5E5A5CED" w14:textId="77777777">
            <w:pPr>
              <w:pStyle w:val="ManualNormal"/>
              <w:rPr>
                <w:b/>
              </w:rPr>
            </w:pPr>
            <w:r>
              <w:t xml:space="preserve">Select </w:t>
            </w:r>
            <w:r w:rsidRPr="00AF2C06">
              <w:rPr>
                <w:b/>
              </w:rPr>
              <w:t>Add Attachment</w:t>
            </w:r>
            <w:r>
              <w:t xml:space="preserve"> button</w:t>
            </w:r>
          </w:p>
        </w:tc>
      </w:tr>
      <w:tr w:rsidRPr="00B97A3C" w:rsidR="00DA33CC" w:rsidTr="00DA33CC" w14:paraId="364C2F7E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DA33CC" w:rsidP="00DA33CC" w:rsidRDefault="00DA33CC" w14:paraId="1AFB5081" w14:textId="77777777">
            <w:pPr>
              <w:pStyle w:val="ManualNorma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95900" cy="2916244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84" name="Picture 284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Attachments 1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62" cy="293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DA33CC" w:rsidTr="00DA33CC" w14:paraId="777F7BF3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DA33CC" w:rsidP="00DA33CC" w:rsidRDefault="00DA33CC" w14:paraId="23C6CB51" w14:textId="77777777">
            <w:pPr>
              <w:pStyle w:val="ManualNormal"/>
            </w:pPr>
            <w:r>
              <w:t>3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DA33CC" w:rsidP="00DA33CC" w:rsidRDefault="00DA33CC" w14:paraId="1C72B466" w14:textId="77777777">
            <w:pPr>
              <w:pStyle w:val="ManualNormal"/>
            </w:pPr>
            <w:r>
              <w:t xml:space="preserve">The </w:t>
            </w:r>
            <w:r w:rsidRPr="00A00B96">
              <w:rPr>
                <w:b/>
              </w:rPr>
              <w:t xml:space="preserve">Add Attachment </w:t>
            </w:r>
            <w:r>
              <w:t>pop-up opens</w:t>
            </w:r>
          </w:p>
        </w:tc>
      </w:tr>
      <w:tr w:rsidRPr="00B97A3C" w:rsidR="00DA33CC" w:rsidTr="00DA33CC" w14:paraId="5647088B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DA33CC" w:rsidP="00DA33CC" w:rsidRDefault="00DA33CC" w14:paraId="70C323BE" w14:textId="77777777">
            <w:pPr>
              <w:pStyle w:val="ManualNormal"/>
            </w:pPr>
            <w:r>
              <w:t>4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DA33CC" w:rsidP="00DA33CC" w:rsidRDefault="00A00B96" w14:paraId="093F23A4" w14:textId="77777777">
            <w:pPr>
              <w:pStyle w:val="ManualNormal"/>
              <w:rPr>
                <w:b/>
              </w:rPr>
            </w:pPr>
            <w:r>
              <w:t xml:space="preserve">Select </w:t>
            </w:r>
            <w:r w:rsidRPr="00A00B96">
              <w:rPr>
                <w:b/>
              </w:rPr>
              <w:t>Attachment T</w:t>
            </w:r>
            <w:r w:rsidRPr="00A00B96" w:rsidR="00DA33CC">
              <w:rPr>
                <w:b/>
              </w:rPr>
              <w:t>ype</w:t>
            </w:r>
            <w:r w:rsidR="00DA33CC">
              <w:t xml:space="preserve"> from the drop-down </w:t>
            </w:r>
          </w:p>
        </w:tc>
      </w:tr>
      <w:tr w:rsidRPr="00B97A3C" w:rsidR="00DA33CC" w:rsidTr="00DA33CC" w14:paraId="5750FE56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DA33CC" w:rsidP="00DA33CC" w:rsidRDefault="00DA33CC" w14:paraId="7E1F9EA6" w14:textId="77777777">
            <w:pPr>
              <w:pStyle w:val="ManualNormal"/>
            </w:pPr>
            <w:r>
              <w:t>5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DA33CC" w:rsidP="00DA33CC" w:rsidRDefault="00A00B96" w14:paraId="1E164490" w14:textId="77777777">
            <w:pPr>
              <w:pStyle w:val="ManualNormal"/>
            </w:pPr>
            <w:r>
              <w:t xml:space="preserve">Type in </w:t>
            </w:r>
            <w:r w:rsidRPr="00A00B96">
              <w:rPr>
                <w:b/>
              </w:rPr>
              <w:t>T</w:t>
            </w:r>
            <w:r w:rsidRPr="00A00B96" w:rsidR="00DA33CC">
              <w:rPr>
                <w:b/>
              </w:rPr>
              <w:t>itle</w:t>
            </w:r>
            <w:r w:rsidR="00DA33CC">
              <w:t xml:space="preserve"> of document</w:t>
            </w:r>
          </w:p>
        </w:tc>
      </w:tr>
      <w:tr w:rsidRPr="00B97A3C" w:rsidR="00DA33CC" w:rsidTr="00DA33CC" w14:paraId="3F189D71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DA33CC" w:rsidP="00DA33CC" w:rsidRDefault="00DA33CC" w14:paraId="593A01A8" w14:textId="77777777">
            <w:pPr>
              <w:pStyle w:val="ManualNormal"/>
            </w:pPr>
            <w:r>
              <w:t>6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4E7F51" w:rsidR="00DA33CC" w:rsidP="00DA33CC" w:rsidRDefault="00A00B96" w14:paraId="215E70C3" w14:textId="77777777">
            <w:pPr>
              <w:pStyle w:val="ManualNormal"/>
            </w:pPr>
            <w:r>
              <w:t xml:space="preserve">Type a </w:t>
            </w:r>
            <w:r w:rsidRPr="00A00B96">
              <w:rPr>
                <w:b/>
              </w:rPr>
              <w:t>D</w:t>
            </w:r>
            <w:r w:rsidRPr="00A00B96" w:rsidR="00DA33CC">
              <w:rPr>
                <w:b/>
              </w:rPr>
              <w:t>escription</w:t>
            </w:r>
            <w:r w:rsidR="00DA33CC">
              <w:t xml:space="preserve"> of the document</w:t>
            </w:r>
          </w:p>
        </w:tc>
      </w:tr>
      <w:tr w:rsidRPr="00B97A3C" w:rsidR="00DA33CC" w:rsidTr="00DA33CC" w14:paraId="2003443A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DA33CC" w:rsidP="00DA33CC" w:rsidRDefault="00DA33CC" w14:paraId="2E5CBF29" w14:textId="77777777">
            <w:pPr>
              <w:pStyle w:val="ManualNormal"/>
            </w:pPr>
            <w:r>
              <w:t>7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DA33CC" w:rsidP="00DA33CC" w:rsidRDefault="00DA33CC" w14:paraId="371E49D5" w14:textId="77777777">
            <w:pPr>
              <w:pStyle w:val="ManualNormal"/>
            </w:pPr>
            <w:r w:rsidRPr="00F77CA8">
              <w:rPr>
                <w:b/>
              </w:rPr>
              <w:t>Browse</w:t>
            </w:r>
            <w:r>
              <w:t xml:space="preserve"> for the file</w:t>
            </w:r>
            <w:r w:rsidR="00F77CA8">
              <w:t xml:space="preserve"> – you can add any number of attachments by selecting </w:t>
            </w:r>
            <w:r w:rsidRPr="00F77CA8" w:rsidR="00F77CA8">
              <w:rPr>
                <w:b/>
              </w:rPr>
              <w:t>Add Another</w:t>
            </w:r>
          </w:p>
        </w:tc>
      </w:tr>
      <w:tr w:rsidRPr="00B97A3C" w:rsidR="00DA33CC" w:rsidTr="00DA33CC" w14:paraId="4C885E79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DA33CC" w:rsidP="00DA33CC" w:rsidRDefault="00DA33CC" w14:paraId="385D225D" w14:textId="77777777">
            <w:pPr>
              <w:pStyle w:val="ManualNormal"/>
            </w:pPr>
            <w:r>
              <w:t>8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DA33CC" w:rsidP="00DA33CC" w:rsidRDefault="00DA33CC" w14:paraId="67FC1396" w14:textId="77777777">
            <w:pPr>
              <w:pStyle w:val="ManualNormal"/>
            </w:pPr>
            <w:r>
              <w:t xml:space="preserve">Select the </w:t>
            </w:r>
            <w:r w:rsidRPr="00A00B96">
              <w:rPr>
                <w:b/>
              </w:rPr>
              <w:t>Apply</w:t>
            </w:r>
            <w:r>
              <w:t xml:space="preserve"> button</w:t>
            </w:r>
          </w:p>
        </w:tc>
      </w:tr>
      <w:tr w:rsidRPr="00B97A3C" w:rsidR="00A00B96" w:rsidTr="00A00B96" w14:paraId="7503E255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00529B" w:themeColor="accent2" w:sz="18" w:space="0"/>
            </w:tcBorders>
          </w:tcPr>
          <w:p w:rsidRPr="00C8074D" w:rsidR="00A00B96" w:rsidP="00A00B96" w:rsidRDefault="00A00B96" w14:paraId="269D20E6" w14:textId="77777777">
            <w:pPr>
              <w:pStyle w:val="ManualNorma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879" cy="1386247"/>
                  <wp:effectExtent l="0" t="0" r="0" b="4445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62" name="Picture 362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Attachments pop-up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102" cy="13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A74" w:rsidP="005636EE" w:rsidRDefault="00571A74" w14:paraId="1D36823B" w14:textId="77777777">
      <w:pPr>
        <w:tabs>
          <w:tab w:val="left" w:pos="2279"/>
        </w:tabs>
        <w:rPr>
          <w:rFonts w:ascii="Arial" w:hAnsi="Arial" w:eastAsia="MS Gothic" w:cs="Arial"/>
          <w:sz w:val="32"/>
          <w:szCs w:val="40"/>
        </w:rPr>
        <w:sectPr w:rsidR="00571A74" w:rsidSect="00571A74">
          <w:headerReference r:id="rId64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p w:rsidRPr="003072C6" w:rsidR="00256E7C" w:rsidP="00693B5F" w:rsidRDefault="00571A74" w14:paraId="4F2EC1B0" w14:textId="77777777">
      <w:pPr>
        <w:tabs>
          <w:tab w:val="left" w:pos="2279"/>
        </w:tabs>
      </w:pPr>
      <w:r>
        <w:rPr>
          <w:rFonts w:ascii="Arial" w:hAnsi="Arial" w:eastAsia="MS Gothic" w:cs="Arial"/>
          <w:noProof/>
          <w:sz w:val="32"/>
          <w:szCs w:val="40"/>
          <w:lang w:eastAsia="en-AU"/>
        </w:rPr>
        <w:lastRenderedPageBreak/>
        <mc:AlternateContent>
          <mc:Choice Requires="wps">
            <w:drawing>
              <wp:anchor distT="0" distB="0" distL="114300" distR="114300" simplePos="false" relativeHeight="251769856" behindDoc="false" locked="false" layoutInCell="true" allowOverlap="true" wp14:anchorId="5C29BDFA" wp14:editId="6F461B78">
                <wp:simplePos x="0" y="0"/>
                <wp:positionH relativeFrom="margin">
                  <wp:align>center</wp:align>
                </wp:positionH>
                <wp:positionV relativeFrom="paragraph">
                  <wp:posOffset>-1284605</wp:posOffset>
                </wp:positionV>
                <wp:extent cx="7609371" cy="10683461"/>
                <wp:effectExtent l="0" t="0" r="0" b="381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2" name="Rectangle 332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7609371" cy="10683461"/>
                        </a:xfrm>
                        <a:prstGeom prst="rect">
                          <a:avLst/>
                        </a:prstGeom>
                        <a:solidFill>
                          <a:srgbClr val="008ED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xmlns:v="urn:schemas-microsoft-com:vml" xmlns:xvml="urn:schemas-microsoft-com:office:excel" xmlns:o="urn:schemas-microsoft-com:office:office" xmlns:w10="urn:schemas-microsoft-com:office:word" xmlns:pvml="urn:schemas-microsoft-com:office:powerpoint" style="position:absolute;margin-left:0;margin-top:-101.15pt;width:599.15pt;height:841.2pt;z-index:25176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id="Rectangle 332" o:spid="_x0000_s1026" stroked="f" fillcolor="#008ed0">
                <w10:wrap anchorx="margin"/>
              </v:rect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45720" distB="45720" distL="114300" distR="114300" simplePos="false" relativeHeight="251771904" behindDoc="false" locked="false" layoutInCell="true" allowOverlap="true" wp14:anchorId="25C0CCE1" wp14:editId="70808869">
                <wp:simplePos x="0" y="0"/>
                <wp:positionH relativeFrom="column">
                  <wp:posOffset>-148771</wp:posOffset>
                </wp:positionH>
                <wp:positionV relativeFrom="paragraph">
                  <wp:posOffset>6096970</wp:posOffset>
                </wp:positionV>
                <wp:extent cx="6310630" cy="1207770"/>
                <wp:effectExtent l="0" t="0" r="0" b="0"/>
                <wp:wrapSquare wrapText="bothSides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4" name="Text Box 334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631063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A45CC3" w:rsidR="0028639A" w:rsidP="00571A74" w:rsidRDefault="00E04F71" w14:paraId="2466B0AA" w14:textId="39FAC9FF">
                            <w:pP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04F71"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 xml:space="preserve">For general assistance with the Supplier Portal, please send request to the team: </w:t>
                            </w:r>
                            <w:r w:rsidRPr="00E04F71"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  <w:t>SupplierSupport@justice.vic.gov.au</w:t>
                            </w:r>
                          </w:p>
                          <w:p w:rsidRPr="00571A74" w:rsidR="0028639A" w:rsidP="00E04F71" w:rsidRDefault="0028639A" w14:paraId="59DE79B0" w14:textId="07BAC06C">
                            <w:pPr>
                              <w:pStyle w:val="DJRbullet1"/>
                              <w:numPr>
                                <w:ilvl w:val="0"/>
                                <w:numId w:val="0"/>
                              </w:numPr>
                              <w:ind w:left="964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      <v:stroke joinstyle="miter"/>
                <v:path gradientshapeok="t" o:connecttype="rect"/>
              </v:shapetype>
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" type="#_x0000_t202" style="position:absolute;margin-left:-11.7pt;margin-top:480.1pt;width:496.9pt;height:95.1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id="Text Box 334" o:spid="_x0000_s1029" stroked="f" filled="f">
                <v:textbox style="mso-fit-shape-to-text:t">
                  <w:txbxContent>
                    <w:p w:rsidRPr="00A45CC3" w:rsidR="0028639A" w:rsidP="00571A74" w:rsidRDefault="00E04F71" w14:paraId="2466B0AA" w14:textId="39FAC9FF">
                      <w:pP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</w:pPr>
                      <w:r w:rsidRPr="00E04F71"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 xml:space="preserve">For general assistance with the Supplier Portal, please send request to the team: </w:t>
                      </w:r>
                      <w:r w:rsidRPr="00E04F71">
                        <w:rPr>
                          <w:rFonts w:ascii="Calibri" w:hAnsi="Calibri"/>
                          <w:color w:val="FFFFFF"/>
                          <w:sz w:val="36"/>
                          <w:szCs w:val="36"/>
                          <w:u w:val="single"/>
                        </w:rPr>
                        <w:t>SupplierSupport@justice.vic.gov.au</w:t>
                      </w:r>
                    </w:p>
                    <w:p w:rsidRPr="00571A74" w:rsidR="0028639A" w:rsidP="00E04F71" w:rsidRDefault="0028639A" w14:paraId="59DE79B0" w14:textId="07BAC06C">
                      <w:pPr>
                        <w:pStyle w:val="DJRbullet1"/>
                        <w:numPr>
                          <w:ilvl w:val="0"/>
                          <w:numId w:val="0"/>
                        </w:numPr>
                        <w:ind w:left="964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45720" distB="45720" distL="114300" distR="114300" simplePos="false" relativeHeight="251772928" behindDoc="false" locked="false" layoutInCell="true" allowOverlap="true" wp14:anchorId="0DFE1896" wp14:editId="6801F075">
                <wp:simplePos x="0" y="0"/>
                <wp:positionH relativeFrom="column">
                  <wp:posOffset>-148722</wp:posOffset>
                </wp:positionH>
                <wp:positionV relativeFrom="paragraph">
                  <wp:posOffset>4679573</wp:posOffset>
                </wp:positionV>
                <wp:extent cx="5681345" cy="653143"/>
                <wp:effectExtent l="0" t="0" r="0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5" name="Text Box 335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5681345" cy="65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A45CC3" w:rsidR="0028639A" w:rsidP="00571A74" w:rsidRDefault="0028639A" w14:paraId="634F3E07" w14:textId="77777777">
                            <w:pP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 xml:space="preserve">For queries relating to </w:t>
                            </w:r>
                            <w:r w:rsidRPr="00A45CC3"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Purc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hase Orders and Receipts in the</w:t>
                            </w:r>
                            <w:r w:rsidRPr="00A45CC3"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 xml:space="preserve"> Supplier Portal, cont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act the relevant business unit.</w:t>
                            </w:r>
                          </w:p>
                          <w:p w:rsidRPr="00A45CC3" w:rsidR="0028639A" w:rsidP="00571A74" w:rsidRDefault="0028639A" w14:paraId="720B8A80" w14:textId="77777777">
                            <w:pP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" type="#_x0000_t202" style="position:absolute;margin-left:-11.7pt;margin-top:368.45pt;width:447.35pt;height:51.4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id="Text Box 335" o:spid="_x0000_s1030" stroked="f" filled="f">
                <v:textbox>
                  <w:txbxContent>
                    <w:p w:rsidRPr="00A45CC3" w:rsidR="0028639A" w:rsidP="00571A74" w:rsidRDefault="0028639A" w14:paraId="634F3E07" w14:textId="77777777">
                      <w:pP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 xml:space="preserve">For queries relating to </w:t>
                      </w:r>
                      <w:r w:rsidRPr="00A45CC3"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Purc</w:t>
                      </w: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hase Orders and Receipts in the</w:t>
                      </w:r>
                      <w:r w:rsidRPr="00A45CC3"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 xml:space="preserve"> Supplier Portal, cont</w:t>
                      </w: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act the relevant business unit.</w:t>
                      </w:r>
                    </w:p>
                    <w:p w:rsidRPr="00A45CC3" w:rsidR="0028639A" w:rsidP="00571A74" w:rsidRDefault="0028639A" w14:paraId="720B8A80" w14:textId="77777777">
                      <w:pP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76000" behindDoc="false" locked="false" layoutInCell="true" allowOverlap="true" wp14:anchorId="2D729AA9" wp14:editId="20A41D4A">
                <wp:simplePos x="0" y="0"/>
                <wp:positionH relativeFrom="column">
                  <wp:posOffset>-1357114</wp:posOffset>
                </wp:positionH>
                <wp:positionV relativeFrom="paragraph">
                  <wp:posOffset>3922541</wp:posOffset>
                </wp:positionV>
                <wp:extent cx="7687945" cy="311785"/>
                <wp:effectExtent l="0" t="0" r="8255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8" name="Rectangle 338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7687945" cy="311785"/>
                        </a:xfrm>
                        <a:prstGeom prst="rect">
                          <a:avLst/>
                        </a:prstGeom>
                        <a:solidFill>
                          <a:srgbClr val="2015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xmlns:v="urn:schemas-microsoft-com:vml" xmlns:xvml="urn:schemas-microsoft-com:office:excel" xmlns:o="urn:schemas-microsoft-com:office:office" xmlns:w10="urn:schemas-microsoft-com:office:word" xmlns:pvml="urn:schemas-microsoft-com:office:powerpoint" style="position:absolute;margin-left:-106.85pt;margin-top:308.85pt;width:605.35pt;height:24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 338" o:spid="_x0000_s1026" stroked="f" fillcolor="#201511"/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74976" behindDoc="false" locked="false" layoutInCell="true" allowOverlap="true" wp14:anchorId="530455D5" wp14:editId="685D9DD3">
                <wp:simplePos x="0" y="0"/>
                <wp:positionH relativeFrom="column">
                  <wp:posOffset>-1195663</wp:posOffset>
                </wp:positionH>
                <wp:positionV relativeFrom="paragraph">
                  <wp:posOffset>3687382</wp:posOffset>
                </wp:positionV>
                <wp:extent cx="7225030" cy="311785"/>
                <wp:effectExtent l="0" t="0" r="0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7" name="Rectangle 337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7225030" cy="311785"/>
                        </a:xfrm>
                        <a:prstGeom prst="rect">
                          <a:avLst/>
                        </a:prstGeom>
                        <a:solidFill>
                          <a:srgbClr val="71C5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xmlns:v="urn:schemas-microsoft-com:vml" xmlns:xvml="urn:schemas-microsoft-com:office:excel" xmlns:o="urn:schemas-microsoft-com:office:office" xmlns:w10="urn:schemas-microsoft-com:office:word" xmlns:pvml="urn:schemas-microsoft-com:office:powerpoint" style="position:absolute;margin-left:-94.15pt;margin-top:290.35pt;width:568.9pt;height:24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 337" o:spid="_x0000_s1026" stroked="f" fillcolor="#71c5e8"/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45720" distB="45720" distL="114300" distR="114300" simplePos="false" relativeHeight="251773952" behindDoc="false" locked="false" layoutInCell="true" allowOverlap="true" wp14:anchorId="6A7C927F" wp14:editId="480D1317">
                <wp:simplePos x="0" y="0"/>
                <wp:positionH relativeFrom="column">
                  <wp:posOffset>3189863</wp:posOffset>
                </wp:positionH>
                <wp:positionV relativeFrom="paragraph">
                  <wp:posOffset>640220</wp:posOffset>
                </wp:positionV>
                <wp:extent cx="3146425" cy="1679575"/>
                <wp:effectExtent l="0" t="0" r="0" b="0"/>
                <wp:wrapSquare wrapText="bothSides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6" name="Text Box 336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3146425" cy="167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A45CC3" w:rsidR="0028639A" w:rsidP="00571A74" w:rsidRDefault="0028639A" w14:paraId="418147DE" w14:textId="77777777">
                            <w:pPr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45CC3"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  <w:t xml:space="preserve">The Department of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  <w:t xml:space="preserve">Justice and Community Safety and Court Services Victoria will support you in using </w:t>
                            </w:r>
                            <w:r w:rsidRPr="00A45CC3"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  <w:t>the Supplier Portal.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" type="#_x0000_t202" style="position:absolute;margin-left:251.15pt;margin-top:50.4pt;width:247.75pt;height:132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id="Text Box 336" o:spid="_x0000_s1031" stroked="f" filled="f">
                <v:textbox>
                  <w:txbxContent>
                    <w:p w:rsidRPr="00A45CC3" w:rsidR="0028639A" w:rsidP="00571A74" w:rsidRDefault="0028639A" w14:paraId="418147DE" w14:textId="77777777">
                      <w:pPr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</w:pPr>
                      <w:r w:rsidRPr="00A45CC3"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  <w:t xml:space="preserve">The Department of </w:t>
                      </w:r>
                      <w:r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  <w:t xml:space="preserve">Justice and Community Safety and Court Services Victoria will support you in using </w:t>
                      </w:r>
                      <w:r w:rsidRPr="00A45CC3"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  <w:t>the Supplier Portal.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45720" distB="45720" distL="114300" distR="114300" simplePos="false" relativeHeight="251770880" behindDoc="false" locked="false" layoutInCell="true" allowOverlap="true" wp14:anchorId="38A223FC" wp14:editId="3F4B5117">
                <wp:simplePos x="0" y="0"/>
                <wp:positionH relativeFrom="column">
                  <wp:posOffset>-11186</wp:posOffset>
                </wp:positionH>
                <wp:positionV relativeFrom="paragraph">
                  <wp:posOffset>345322</wp:posOffset>
                </wp:positionV>
                <wp:extent cx="2444115" cy="1950720"/>
                <wp:effectExtent l="2540" t="2540" r="1270" b="0"/>
                <wp:wrapSquare wrapText="bothSides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3" name="Text Box 333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2444115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71A74" w:rsidR="0028639A" w:rsidP="00571A74" w:rsidRDefault="0028639A" w14:paraId="2A156B0B" w14:textId="77777777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ind w:left="680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18" w:name="_Need_Help?"/>
                            <w:bookmarkStart w:id="19" w:name="_Toc517429434"/>
                            <w:bookmarkStart w:id="20" w:name="_Toc50463682"/>
                            <w:bookmarkEnd w:id="18"/>
                            <w:r w:rsidRPr="00571A74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Need Help?</w:t>
                            </w:r>
                            <w:bookmarkEnd w:id="19"/>
                            <w:bookmarkEnd w:id="20"/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" type="#_x0000_t202" style="position:absolute;margin-left:-.9pt;margin-top:27.2pt;width:192.45pt;height:153.6pt;z-index:2517708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id="Text Box 333" o:spid="_x0000_s1032" stroked="f" filled="f">
                <v:textbox style="mso-fit-shape-to-text:t">
                  <w:txbxContent>
                    <w:p w:rsidRPr="00571A74" w:rsidR="0028639A" w:rsidP="00571A74" w:rsidRDefault="0028639A" w14:paraId="2A156B0B" w14:textId="77777777">
                      <w:pPr>
                        <w:pStyle w:val="Heading1"/>
                        <w:numPr>
                          <w:ilvl w:val="0"/>
                          <w:numId w:val="0"/>
                        </w:numPr>
                        <w:ind w:left="680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bookmarkStart w:id="22" w:name="_Need_Help?"/>
                      <w:bookmarkStart w:id="23" w:name="_Toc517429434"/>
                      <w:bookmarkStart w:id="24" w:name="_Toc50463682"/>
                      <w:bookmarkEnd w:id="22"/>
                      <w:r w:rsidRPr="00571A74">
                        <w:rPr>
                          <w:color w:val="FFFFFF" w:themeColor="background1"/>
                          <w:sz w:val="96"/>
                          <w:szCs w:val="96"/>
                        </w:rPr>
                        <w:t>Need Help?</w:t>
                      </w:r>
                      <w:bookmarkEnd w:id="23"/>
                      <w:bookmarkEnd w:id="24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bookmarkEnd w:id="1"/>
    </w:p>
    <w:sectPr w:rsidRPr="003072C6" w:rsidR="00256E7C" w:rsidSect="00037350">
      <w:headerReference r:id="rId65" w:type="default"/>
      <w:pgSz w:w="11906" w:h="16838" w:code="9"/>
      <w:pgMar w:top="1871" w:right="851" w:bottom="1588" w:left="851" w:header="1106" w:footer="567" w:gutter="0"/>
      <w:cols w:space="720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endnote w:type="separator" w:id="-1">
    <w:p w:rsidR="0028639A" w:rsidRDefault="0028639A" w14:paraId="37822408" w14:textId="77777777">
      <w:r>
        <w:separator/>
      </w:r>
    </w:p>
    <w:p w:rsidR="0028639A" w:rsidRDefault="0028639A" w14:paraId="16AD0F5D" w14:textId="77777777"/>
  </w:endnote>
  <w:endnote w:type="continuationSeparator" w:id="0">
    <w:p w:rsidR="0028639A" w:rsidRDefault="0028639A" w14:paraId="2EA14F35" w14:textId="77777777">
      <w:r>
        <w:continuationSeparator/>
      </w:r>
    </w:p>
    <w:p w:rsidR="0028639A" w:rsidRDefault="0028639A" w14:paraId="7D686849" w14:textId="77777777"/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켶禐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E04F71" w:rsidRDefault="00E04F71" w14:paraId="42B9F053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28639A" w:rsidP="00E8487C" w:rsidRDefault="0028639A" w14:paraId="00CF7FF9" w14:textId="77777777">
    <w:pPr>
      <w:pStyle w:val="DJRfooter"/>
      <w:tabs>
        <w:tab w:val="left" w:pos="567"/>
        <w:tab w:val="left" w:pos="1418"/>
        <w:tab w:val="left" w:pos="4395"/>
      </w:tabs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E04F71" w:rsidRDefault="00E04F71" w14:paraId="00E69979" w14:textId="77777777">
    <w:pPr>
      <w:pStyle w:val="Footer"/>
    </w:pPr>
  </w:p>
</w:ftr>
</file>

<file path=word/footer4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sdt>
    <w:sdtPr>
      <w:id w:val="251018541"/>
      <w:docPartObj>
        <w:docPartGallery w:val="Page Numbers (Bottom of Page)"/>
        <w:docPartUnique/>
      </w:docPartObj>
    </w:sdtPr>
    <w:sdtEndPr/>
    <w:sdtContent>
      <w:sdt>
        <w:sdtPr>
          <w:id w:val="675004290"/>
          <w:docPartObj>
            <w:docPartGallery w:val="Page Numbers (Top of Page)"/>
            <w:docPartUnique/>
          </w:docPartObj>
        </w:sdtPr>
        <w:sdtEndPr/>
        <w:sdtContent>
          <w:p w:rsidR="00477D08" w:rsidP="00477D08" w:rsidRDefault="0028639A" w14:paraId="2AB0C773" w14:textId="649F692E">
            <w:pPr>
              <w:pStyle w:val="DJRfooter"/>
              <w:tabs>
                <w:tab w:val="left" w:pos="567"/>
                <w:tab w:val="left" w:pos="1418"/>
                <w:tab w:val="left" w:pos="4395"/>
              </w:tabs>
            </w:pPr>
            <w:r>
              <w:rPr>
                <w:noProof/>
                <w:lang w:eastAsia="en-AU"/>
              </w:rPr>
              <w:drawing>
                <wp:anchor distT="0" distB="0" distL="114300" distR="114300" simplePos="false" relativeHeight="251750400" behindDoc="true" locked="false" layoutInCell="true" allowOverlap="true" wp14:anchorId="166CB9CE" wp14:editId="6420E3C8">
                  <wp:simplePos x="0" y="0"/>
                  <wp:positionH relativeFrom="margin">
                    <wp:posOffset>5038725</wp:posOffset>
                  </wp:positionH>
                  <wp:positionV relativeFrom="page">
                    <wp:posOffset>9989185</wp:posOffset>
                  </wp:positionV>
                  <wp:extent cx="1562100" cy="428625"/>
                  <wp:effectExtent l="0" t="0" r="0" b="9525"/>
                  <wp:wrapNone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 descr="Victoria State Gove DJCS right PMS2945 rgb_outline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ctoria State Gove DJCS right PMS2945 rgb_outline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Page </w:t>
            </w:r>
            <w:r w:rsidRPr="00424153">
              <w:rPr>
                <w:bCs/>
                <w:sz w:val="24"/>
                <w:szCs w:val="24"/>
              </w:rPr>
              <w:fldChar w:fldCharType="begin"/>
            </w:r>
            <w:r w:rsidRPr="00424153">
              <w:rPr>
                <w:bCs/>
              </w:rPr>
              <w:instrText xml:space="preserve"> PAGE </w:instrText>
            </w:r>
            <w:r w:rsidRPr="00424153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5</w:t>
            </w:r>
            <w:r w:rsidRPr="00424153">
              <w:rPr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Pr="00424153">
              <w:rPr>
                <w:bCs/>
                <w:sz w:val="24"/>
                <w:szCs w:val="24"/>
              </w:rPr>
              <w:fldChar w:fldCharType="begin"/>
            </w:r>
            <w:r w:rsidRPr="00424153">
              <w:rPr>
                <w:bCs/>
              </w:rPr>
              <w:instrText xml:space="preserve"> NUMPAGES  </w:instrText>
            </w:r>
            <w:r w:rsidRPr="00424153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51</w:t>
            </w:r>
            <w:r w:rsidRPr="00424153">
              <w:rPr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</w:p>
          <w:p w:rsidR="0028639A" w:rsidP="00E26B5D" w:rsidRDefault="00ED6437" w14:paraId="5AE05E98" w14:textId="1F48171C">
            <w:pPr>
              <w:pStyle w:val="DJRfooter"/>
              <w:tabs>
                <w:tab w:val="left" w:pos="567"/>
                <w:tab w:val="left" w:pos="1418"/>
                <w:tab w:val="left" w:pos="4395"/>
              </w:tabs>
            </w:pPr>
          </w:p>
        </w:sdtContent>
      </w:sdt>
    </w:sdtContent>
  </w:sdt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footnote w:type="separator" w:id="-1">
    <w:p w:rsidR="0028639A" w:rsidRDefault="0028639A" w14:paraId="4C02411E" w14:textId="77777777">
      <w:r>
        <w:separator/>
      </w:r>
    </w:p>
    <w:p w:rsidR="0028639A" w:rsidRDefault="0028639A" w14:paraId="0D88F1B2" w14:textId="77777777"/>
  </w:footnote>
  <w:footnote w:type="continuationSeparator" w:id="0">
    <w:p w:rsidR="0028639A" w:rsidRDefault="0028639A" w14:paraId="59F2B12C" w14:textId="77777777">
      <w:r>
        <w:continuationSeparator/>
      </w:r>
    </w:p>
    <w:p w:rsidR="0028639A" w:rsidRDefault="0028639A" w14:paraId="4E83C557" w14:textId="77777777"/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E04F71" w:rsidRDefault="00E04F71" w14:paraId="4F8135B5" w14:textId="77777777">
    <w:pPr>
      <w:pStyle w:val="Header"/>
    </w:pPr>
  </w:p>
</w:hdr>
</file>

<file path=word/header10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30AF1858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32FD3" w14:paraId="1FBCFFD4" w14:textId="639CE244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4845C7E0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23776" behindDoc="true" locked="false" layoutInCell="true" allowOverlap="true" wp14:anchorId="49BCD403" wp14:editId="6C1E659B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5" name="Picture 35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3BB61D11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32FD3" w14:paraId="1D680C8C" w14:textId="0673A99E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5485F695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40160" behindDoc="true" locked="false" layoutInCell="true" allowOverlap="true" wp14:anchorId="652CE870" wp14:editId="06DDF7B8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3" name="Picture 53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1CEDAB29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32FD3" w14:paraId="7E36F1F8" w14:textId="21FC51B7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64CC054E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25824" behindDoc="true" locked="false" layoutInCell="true" allowOverlap="true" wp14:anchorId="0C74F7F5" wp14:editId="7E5928A0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5" name="Picture 55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642A8E2C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32FD3" w14:paraId="19A4D921" w14:textId="55CB47B5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4F9D0DE4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27872" behindDoc="true" locked="false" layoutInCell="true" allowOverlap="true" wp14:anchorId="3D786BED" wp14:editId="4FD128DB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6" name="Picture 56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74699B24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32FD3" w14:paraId="209AF9B0" w14:textId="503791CE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1271BBDA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29920" behindDoc="true" locked="false" layoutInCell="true" allowOverlap="true" wp14:anchorId="26193785" wp14:editId="3073BA9D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7" name="Picture 57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4BB1A57C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77D08" w14:paraId="2EB4085D" w14:textId="1862F2D8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79266DBF" w14:textId="35FD1CF6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31968" behindDoc="true" locked="false" layoutInCell="true" allowOverlap="true" wp14:anchorId="62CAF5F2" wp14:editId="380967F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3961" cy="914400"/>
          <wp:effectExtent l="0" t="0" r="762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9" name="Picture 9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050" cy="915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3D18486B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77D08" w14:paraId="73FFF2F3" w14:textId="6EE59CC0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679EF953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48352" behindDoc="true" locked="false" layoutInCell="true" allowOverlap="true" wp14:anchorId="7AE39443" wp14:editId="07BBD24B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9" name="Picture 59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10446" w:type="dxa"/>
      <w:tblLook w:firstRow="1" w:lastRow="0" w:firstColumn="1" w:lastColumn="0" w:noHBand="0" w:noVBand="1" w:val="04A0"/>
    </w:tblPr>
    <w:tblGrid>
      <w:gridCol w:w="10446"/>
    </w:tblGrid>
    <w:tr w:rsidRPr="00B076AF" w:rsidR="0028639A" w:rsidTr="0028639A" w14:paraId="7B7FF21C" w14:textId="77777777">
      <w:trPr>
        <w:trHeight w:val="168"/>
      </w:trPr>
      <w:tc>
        <w:tcPr>
          <w:tcW w:w="1044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77D08" w14:paraId="38965D24" w14:textId="267FB5DB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767819AC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34016" behindDoc="true" locked="false" layoutInCell="true" allowOverlap="true" wp14:anchorId="4B7F35C7" wp14:editId="18607BA3">
          <wp:simplePos x="0" y="0"/>
          <wp:positionH relativeFrom="page">
            <wp:align>left</wp:align>
          </wp:positionH>
          <wp:positionV relativeFrom="topMargin">
            <wp:posOffset>12700</wp:posOffset>
          </wp:positionV>
          <wp:extent cx="7593961" cy="863600"/>
          <wp:effectExtent l="0" t="0" r="762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62" name="Picture 62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961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575ECC03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77D08" w14:paraId="10D1B022" w14:textId="4D5AB4FD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6AC569C0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46304" behindDoc="true" locked="false" layoutInCell="true" allowOverlap="true" wp14:anchorId="09F3F059" wp14:editId="6E583BD4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63" name="Picture 63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0CDC55E2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033B70" w14:paraId="7A89A06C" w14:textId="57649AF3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7BD7824F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36064" behindDoc="true" locked="false" layoutInCell="true" allowOverlap="true" wp14:anchorId="1DBC69FE" wp14:editId="603AEA8C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65" name="Picture 65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28639A" w:rsidP="004B65F7" w:rsidRDefault="0028639A" w14:paraId="59577C2E" w14:textId="77777777">
    <w:pPr>
      <w:pStyle w:val="DJRheader"/>
    </w:pPr>
    <w:r>
      <w:t>R Header</w:t>
    </w:r>
  </w:p>
  <w:p w:rsidR="0028639A" w:rsidRDefault="0028639A" w14:paraId="0C43DF89" w14:textId="77777777"/>
</w:hdr>
</file>

<file path=word/header20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28639A" w:rsidP="004B65F7" w:rsidRDefault="0028639A" w14:paraId="77C3A41D" w14:textId="77777777">
    <w:pPr>
      <w:pStyle w:val="DJRheader"/>
    </w:pPr>
    <w:r>
      <w:rPr>
        <w:noProof/>
        <w:lang w:eastAsia="en-AU"/>
      </w:rPr>
      <w:drawing>
        <wp:anchor distT="0" distB="0" distL="114300" distR="114300" simplePos="false" relativeHeight="251664384" behindDoc="true" locked="false" layoutInCell="true" allowOverlap="true" wp14:anchorId="4F44DC51" wp14:editId="1FC4F9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988891"/>
          <wp:effectExtent l="0" t="0" r="0" b="1905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4" name="Picture 24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18" name="DJR_REport tiny body banner NO TEXT.png"/>
                  <pic:cNvPicPr/>
                </pic:nvPicPr>
                <pic:blipFill rotWithShape="true">
                  <a:blip r:embed="rId1"/>
                  <a:srcRect b="31126"/>
                  <a:stretch/>
                </pic:blipFill>
                <pic:spPr bwMode="auto">
                  <a:xfrm>
                    <a:off x="0" y="0"/>
                    <a:ext cx="7560000" cy="988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E04F71" w:rsidRDefault="00E04F71" w14:paraId="6B85F80D" w14:textId="77777777">
    <w:pPr>
      <w:pStyle w:val="Header"/>
    </w:pPr>
  </w:p>
</w:hdr>
</file>

<file path=word/header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28639A" w:rsidP="004B65F7" w:rsidRDefault="0028639A" w14:paraId="7A36F621" w14:textId="77777777">
    <w:pPr>
      <w:pStyle w:val="DJRheader"/>
    </w:pPr>
    <w:r>
      <w:rPr>
        <w:noProof/>
        <w:lang w:eastAsia="en-AU"/>
      </w:rPr>
      <w:drawing>
        <wp:anchor distT="0" distB="0" distL="114300" distR="114300" simplePos="false" relativeHeight="251657216" behindDoc="true" locked="false" layoutInCell="true" allowOverlap="true" wp14:anchorId="14765A1E" wp14:editId="1B6BECE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988891"/>
          <wp:effectExtent l="0" t="0" r="0" b="1905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6" name="Picture 6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18" name="DJR_REport tiny body banner NO TEXT.png"/>
                  <pic:cNvPicPr/>
                </pic:nvPicPr>
                <pic:blipFill rotWithShape="true">
                  <a:blip r:embed="rId1"/>
                  <a:srcRect b="31126"/>
                  <a:stretch/>
                </pic:blipFill>
                <pic:spPr bwMode="auto">
                  <a:xfrm>
                    <a:off x="0" y="0"/>
                    <a:ext cx="7560000" cy="988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2D307CE1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28639A" w14:paraId="08046F5A" w14:textId="1CB2E5C3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 xml:space="preserve">Supplier Portal – Manage </w:t>
          </w:r>
          <w:r w:rsidR="00432FD3">
            <w:rPr>
              <w:color w:val="FFFFFF"/>
              <w:sz w:val="48"/>
              <w:szCs w:val="48"/>
            </w:rPr>
            <w:t>My Site</w:t>
          </w:r>
        </w:p>
      </w:tc>
    </w:tr>
  </w:tbl>
  <w:p w:rsidRPr="00E50411" w:rsidR="0028639A" w:rsidP="00E50411" w:rsidRDefault="0028639A" w14:paraId="38339706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13536" behindDoc="true" locked="false" layoutInCell="true" allowOverlap="true" wp14:anchorId="46744622" wp14:editId="75B3509A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902" name="Picture 902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32B2F5AF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32FD3" w14:paraId="560C58AE" w14:textId="3B46853E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168818B0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15584" behindDoc="true" locked="false" layoutInCell="true" allowOverlap="true" wp14:anchorId="7B28245E" wp14:editId="4E08373D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1" name="Picture 11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1E244D61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32FD3" w14:paraId="588269DE" w14:textId="1188DCE6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71B95302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17632" behindDoc="true" locked="false" layoutInCell="true" allowOverlap="true" wp14:anchorId="2C3BFA33" wp14:editId="13FA449B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2" name="Picture 12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24289F67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32FD3" w14:paraId="70FC8FE1" w14:textId="5FE6253A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45780537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19680" behindDoc="true" locked="false" layoutInCell="true" allowOverlap="true" wp14:anchorId="0326AC21" wp14:editId="7DA61BD7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3" name="Picture 13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8639A" w:rsidTr="00BC7049" w14:paraId="777995D3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8639A" w:rsidP="009B3950" w:rsidRDefault="00432FD3" w14:paraId="738604F8" w14:textId="783A6082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>
            <w:rPr>
              <w:color w:val="FFFFFF"/>
              <w:sz w:val="48"/>
              <w:szCs w:val="48"/>
            </w:rPr>
            <w:t>Supplier Portal – Manage My Site</w:t>
          </w:r>
        </w:p>
      </w:tc>
    </w:tr>
  </w:tbl>
  <w:p w:rsidRPr="00E50411" w:rsidR="0028639A" w:rsidP="00E50411" w:rsidRDefault="0028639A" w14:paraId="0E75CA0C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21728" behindDoc="true" locked="false" layoutInCell="true" allowOverlap="true" wp14:anchorId="68870D9A" wp14:editId="2021BF83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4" name="Picture 14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abstractNum w:abstractNumId="0">
    <w:nsid w:val="0BAD2E30"/>
    <w:multiLevelType w:val="multilevel"/>
    <w:tmpl w:val="68F05C02"/>
    <w:styleLink w:val="ZZNumbersloweralpha"/>
    <w:lvl w:ilvl="0">
      <w:start w:val="1"/>
      <w:numFmt w:val="lowerLetter"/>
      <w:pStyle w:val="DJRnumberloweralpha"/>
      <w:lvlText w:val="(%1)"/>
      <w:lvlJc w:val="left"/>
      <w:pPr>
        <w:ind w:left="107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C3C1DDF"/>
    <w:multiLevelType w:val="hybridMultilevel"/>
    <w:tmpl w:val="7488E31C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DBB6A7D"/>
    <w:multiLevelType w:val="multilevel"/>
    <w:tmpl w:val="0F44F63A"/>
    <w:styleLink w:val="zznumberloweralpharoman"/>
    <w:lvl w:ilvl="0">
      <w:start w:val="1"/>
      <w:numFmt w:val="lowerRoman"/>
      <w:pStyle w:val="DJRnumberlowerroman"/>
      <w:lvlText w:val="(%1)"/>
      <w:lvlJc w:val="left"/>
      <w:pPr>
        <w:ind w:left="107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9D6D96"/>
    <w:multiLevelType w:val="multilevel"/>
    <w:tmpl w:val="AD06323A"/>
    <w:numStyleLink w:val="zzDJRbullets"/>
  </w:abstractNum>
  <w:abstractNum w:abstractNumId="4">
    <w:nsid w:val="1B996992"/>
    <w:multiLevelType w:val="hybridMultilevel"/>
    <w:tmpl w:val="89003494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nsid w:val="2446472D"/>
    <w:multiLevelType w:val="multilevel"/>
    <w:tmpl w:val="B3F8DAFC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  <w:b/>
        <w:i w:val="false"/>
      </w:rPr>
    </w:lvl>
    <w:lvl w:ilvl="1">
      <w:start w:val="1"/>
      <w:numFmt w:val="decimal"/>
      <w:pStyle w:val="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95F6D2B"/>
    <w:multiLevelType w:val="hybridMultilevel"/>
    <w:tmpl w:val="973A330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>
    <w:nsid w:val="2E6756AD"/>
    <w:multiLevelType w:val="multilevel"/>
    <w:tmpl w:val="E8046AB0"/>
    <w:styleLink w:val="ZZNumberslowerromanindent"/>
    <w:lvl w:ilvl="0">
      <w:start w:val="1"/>
      <w:numFmt w:val="lowerRoman"/>
      <w:pStyle w:val="DJRnumberlowerromanindent"/>
      <w:lvlText w:val="(%1)"/>
      <w:lvlJc w:val="left"/>
      <w:pPr>
        <w:ind w:left="1474" w:hanging="397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2F6B5F89"/>
    <w:multiLevelType w:val="hybridMultilevel"/>
    <w:tmpl w:val="69B0260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>
    <w:nsid w:val="34F6748A"/>
    <w:multiLevelType w:val="hybridMultilevel"/>
    <w:tmpl w:val="480A2952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3A68622E"/>
    <w:multiLevelType w:val="hybridMultilevel"/>
    <w:tmpl w:val="B3B2490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DB57F54"/>
    <w:multiLevelType w:val="multilevel"/>
    <w:tmpl w:val="416AEF98"/>
    <w:styleLink w:val="DJRHeadingnumber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b/>
        <w:i w:val="false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E6C68D4"/>
    <w:multiLevelType w:val="multilevel"/>
    <w:tmpl w:val="84AC629E"/>
    <w:styleLink w:val="ZZNumbersdigit"/>
    <w:lvl w:ilvl="0">
      <w:start w:val="1"/>
      <w:numFmt w:val="bullet"/>
      <w:pStyle w:val="DJRbulletafternumbers1"/>
      <w:lvlText w:val="•"/>
      <w:lvlJc w:val="left"/>
      <w:pPr>
        <w:ind w:left="1361" w:hanging="284"/>
      </w:pPr>
      <w:rPr>
        <w:rFonts w:hint="default" w:ascii="Calibri" w:hAnsi="Calibri"/>
        <w:color w:val="auto"/>
      </w:rPr>
    </w:lvl>
    <w:lvl w:ilvl="1">
      <w:start w:val="1"/>
      <w:numFmt w:val="bullet"/>
      <w:lvlRestart w:val="0"/>
      <w:pStyle w:val="DJRbulletafternumbers2"/>
      <w:lvlText w:val="–"/>
      <w:lvlJc w:val="left"/>
      <w:pPr>
        <w:ind w:left="1701" w:hanging="283"/>
      </w:pPr>
      <w:rPr>
        <w:rFonts w:hint="default" w:ascii="Calibri" w:hAnsi="Calibri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auto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45F86F1D"/>
    <w:multiLevelType w:val="hybridMultilevel"/>
    <w:tmpl w:val="ECA86DF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nsid w:val="4654516A"/>
    <w:multiLevelType w:val="hybridMultilevel"/>
    <w:tmpl w:val="CE180BB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47124E63"/>
    <w:multiLevelType w:val="hybridMultilevel"/>
    <w:tmpl w:val="D96CB7B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4C116657"/>
    <w:multiLevelType w:val="multilevel"/>
    <w:tmpl w:val="2D5C735A"/>
    <w:styleLink w:val="DJRHeadin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50B20F7B"/>
    <w:multiLevelType w:val="hybridMultilevel"/>
    <w:tmpl w:val="4ABC9FB8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>
    <w:nsid w:val="541611C2"/>
    <w:multiLevelType w:val="multilevel"/>
    <w:tmpl w:val="96B4DF56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hint="default" w:ascii="Calibri" w:hAnsi="Calibri"/>
      </w:rPr>
    </w:lvl>
    <w:lvl w:ilvl="1">
      <w:start w:val="1"/>
      <w:numFmt w:val="bullet"/>
      <w:lvlRestart w:val="0"/>
      <w:pStyle w:val="DJRtablebullet2"/>
      <w:lvlText w:val="–"/>
      <w:lvlJc w:val="left"/>
      <w:pPr>
        <w:tabs>
          <w:tab w:val="num" w:pos="227"/>
        </w:tabs>
        <w:ind w:left="454" w:hanging="227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54BA1E5A"/>
    <w:multiLevelType w:val="multilevel"/>
    <w:tmpl w:val="21984544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hint="default" w:ascii="Calibri" w:hAnsi="Calibri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5A3E38F2"/>
    <w:multiLevelType w:val="hybridMultilevel"/>
    <w:tmpl w:val="B378851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>
    <w:nsid w:val="6309259F"/>
    <w:multiLevelType w:val="multilevel"/>
    <w:tmpl w:val="8AE88B0E"/>
    <w:styleLink w:val="ZZQuotebullets"/>
    <w:lvl w:ilvl="0">
      <w:start w:val="1"/>
      <w:numFmt w:val="bullet"/>
      <w:pStyle w:val="DJRquotebullet1"/>
      <w:lvlText w:val="•"/>
      <w:lvlJc w:val="left"/>
      <w:pPr>
        <w:tabs>
          <w:tab w:val="num" w:pos="1304"/>
        </w:tabs>
        <w:ind w:left="1418" w:hanging="341"/>
      </w:pPr>
      <w:rPr>
        <w:rFonts w:hint="default" w:ascii="Calibri" w:hAnsi="Calibri"/>
        <w:color w:val="auto"/>
      </w:rPr>
    </w:lvl>
    <w:lvl w:ilvl="1">
      <w:start w:val="1"/>
      <w:numFmt w:val="bullet"/>
      <w:lvlRestart w:val="0"/>
      <w:pStyle w:val="DJRquotebullet2"/>
      <w:lvlText w:val="–"/>
      <w:lvlJc w:val="left"/>
      <w:pPr>
        <w:ind w:left="1758" w:hanging="397"/>
      </w:pPr>
      <w:rPr>
        <w:rFonts w:hint="default" w:ascii="Calibri" w:hAnsi="Calibri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A4477F2"/>
    <w:multiLevelType w:val="hybridMultilevel"/>
    <w:tmpl w:val="C09841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2BE34FC"/>
    <w:multiLevelType w:val="multilevel"/>
    <w:tmpl w:val="E0FA958A"/>
    <w:styleLink w:val="zzDJRnumberdigit"/>
    <w:lvl w:ilvl="0">
      <w:start w:val="1"/>
      <w:numFmt w:val="decimal"/>
      <w:pStyle w:val="DJRnumberdigit"/>
      <w:lvlText w:val="%1."/>
      <w:lvlJc w:val="left"/>
      <w:pPr>
        <w:tabs>
          <w:tab w:val="num" w:pos="680"/>
        </w:tabs>
        <w:ind w:left="107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907"/>
        </w:tabs>
        <w:ind w:left="794" w:firstLine="31975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hint="default" w:ascii="Calibri" w:hAnsi="Calibri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hint="default" w:ascii="Calibri" w:hAnsi="Calibri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4">
    <w:nsid w:val="787B53A8"/>
    <w:multiLevelType w:val="multilevel"/>
    <w:tmpl w:val="AD06323A"/>
    <w:styleLink w:val="zzDJRbullets"/>
    <w:lvl w:ilvl="0">
      <w:start w:val="1"/>
      <w:numFmt w:val="bullet"/>
      <w:pStyle w:val="DJRbullet1"/>
      <w:lvlText w:val="•"/>
      <w:lvlJc w:val="left"/>
      <w:pPr>
        <w:tabs>
          <w:tab w:val="num" w:pos="680"/>
        </w:tabs>
        <w:ind w:left="964" w:hanging="284"/>
      </w:pPr>
      <w:rPr>
        <w:rFonts w:hint="default" w:ascii="Calibri" w:hAnsi="Calibri"/>
      </w:rPr>
    </w:lvl>
    <w:lvl w:ilvl="1">
      <w:start w:val="1"/>
      <w:numFmt w:val="bullet"/>
      <w:pStyle w:val="DJRbullet2"/>
      <w:lvlText w:val="–"/>
      <w:lvlJc w:val="left"/>
      <w:pPr>
        <w:ind w:left="1304" w:hanging="340"/>
      </w:pPr>
      <w:rPr>
        <w:rFonts w:hint="default" w:ascii="Calibri" w:hAnsi="Calibri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7DAD21FC"/>
    <w:multiLevelType w:val="multilevel"/>
    <w:tmpl w:val="B4828CCA"/>
    <w:styleLink w:val="zzzznumberloweralphaindent"/>
    <w:lvl w:ilvl="0">
      <w:start w:val="1"/>
      <w:numFmt w:val="lowerLetter"/>
      <w:pStyle w:val="DJRnumberloweralphaindent"/>
      <w:lvlText w:val="%1)"/>
      <w:lvlJc w:val="left"/>
      <w:pPr>
        <w:ind w:left="1474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0"/>
  </w:num>
  <w:num w:numId="4">
    <w:abstractNumId w:val="7"/>
  </w:num>
  <w:num w:numId="5">
    <w:abstractNumId w:val="21"/>
  </w:num>
  <w:num w:numId="6">
    <w:abstractNumId w:val="18"/>
  </w:num>
  <w:num w:numId="7">
    <w:abstractNumId w:val="16"/>
  </w:num>
  <w:num w:numId="8">
    <w:abstractNumId w:val="11"/>
  </w:num>
  <w:num w:numId="9">
    <w:abstractNumId w:val="25"/>
  </w:num>
  <w:num w:numId="10">
    <w:abstractNumId w:val="24"/>
  </w:num>
  <w:num w:numId="11">
    <w:abstractNumId w:val="2"/>
  </w:num>
  <w:num w:numId="12">
    <w:abstractNumId w:val="23"/>
    <w:lvlOverride w:ilvl="0">
      <w:lvl w:ilvl="0">
        <w:start w:val="1"/>
        <w:numFmt w:val="decimal"/>
        <w:pStyle w:val="DJRnumberdigit"/>
        <w:lvlText w:val="%1."/>
        <w:lvlJc w:val="left"/>
        <w:pPr>
          <w:tabs>
            <w:tab w:val="num" w:pos="680"/>
          </w:tabs>
          <w:ind w:left="1077" w:hanging="397"/>
        </w:pPr>
        <w:rPr>
          <w:rFonts w:cs="Times New Roman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vanish w:val="false"/>
          <w:spacing w:val="0"/>
          <w:kern w:val="0"/>
          <w:position w:val="0"/>
          <w:u w:val="none"/>
          <w:effect w:val="none"/>
          <w:vertAlign w:val="baseline"/>
          <w:em w:val="none"/>
          <w:specVanish w:val="false"/>
          <w14:glow xmlns:a14="http://schemas.microsoft.com/office/drawing/2010/main" w14:rad="0">
            <w14:srgbClr w14:val="000000"/>
          </w14:glow>
          <w14:shadow xmlns:a14="http://schemas.microsoft.com/office/drawing/2010/main"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xmlns:a14="http://schemas.microsoft.com/office/drawing/2010/main" w14:w="0" w14:cap="rnd" w14:cmpd="sng" w14:algn="ctr">
            <w14:noFill/>
            <w14:prstDash w14:val="solid"/>
            <w14:bevel/>
          </w14:textOutline>
          <w14:scene3d xmlns:a14="http://schemas.microsoft.com/office/drawing/2010/main">
            <w14:camera w14:prst="orthographicFront"/>
            <w14:lightRig w14:rig="threePt" w14:dir="t">
              <w14:rot w14:lat="0" w14:lon="0" w14:rev="0"/>
            </w14:lightRig>
          </w14:scene3d>
          <w14:props3d xmlns:a14="http://schemas.microsoft.com/office/drawing/2010/main" w14:extrusionH="0" w14:contourW="0" w14:prstMaterial="none"/>
          <w14:ligatures w14:val="none"/>
          <w14:numForm w14:val="default"/>
          <w14:numSpacing w14:val="default"/>
          <w14:stylisticSets xmlns:a14="http://schemas.microsoft.com/office/drawing/2010/main"/>
          <w14:cntxtAlts w14:val="0"/>
        </w:rPr>
      </w:lvl>
    </w:lvlOverride>
  </w:num>
  <w:num w:numId="13">
    <w:abstractNumId w:val="23"/>
  </w:num>
  <w:num w:numId="14">
    <w:abstractNumId w:val="18"/>
  </w:num>
  <w:num w:numId="15">
    <w:abstractNumId w:val="5"/>
  </w:num>
  <w:num w:numId="16">
    <w:abstractNumId w:val="3"/>
  </w:num>
  <w:num w:numId="17">
    <w:abstractNumId w:val="8"/>
  </w:num>
  <w:num w:numId="18">
    <w:abstractNumId w:val="10"/>
  </w:num>
  <w:num w:numId="19">
    <w:abstractNumId w:val="15"/>
  </w:num>
  <w:num w:numId="20">
    <w:abstractNumId w:val="4"/>
  </w:num>
  <w:num w:numId="21">
    <w:abstractNumId w:val="1"/>
  </w:num>
  <w:num w:numId="22">
    <w:abstractNumId w:val="14"/>
  </w:num>
  <w:num w:numId="23">
    <w:abstractNumId w:val="9"/>
  </w:num>
  <w:num w:numId="24">
    <w:abstractNumId w:val="17"/>
  </w:num>
  <w:num w:numId="25">
    <w:abstractNumId w:val="13"/>
  </w:num>
  <w:num w:numId="26">
    <w:abstractNumId w:val="6"/>
  </w:num>
  <w:num w:numId="27">
    <w:abstractNumId w:val="20"/>
  </w:num>
  <w:num w:numId="28">
    <w:abstractNumId w:val="22"/>
  </w:num>
  <w:numIdMacAtCleanup w:val="27"/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proofState w:spelling="clean" w:grammar="clean"/>
  <w:attachedTemplate r:id="rId1"/>
  <w:stylePaneFormatFilter w:val="5004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xmlns:o="urn:schemas-microsoft-com:office:office" xmlns:v="urn:schemas-microsoft-com:vml" spidmax="1228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F91"/>
    <w:rsid w:val="000024CD"/>
    <w:rsid w:val="00002990"/>
    <w:rsid w:val="000048AC"/>
    <w:rsid w:val="00007D1F"/>
    <w:rsid w:val="00012943"/>
    <w:rsid w:val="000140BF"/>
    <w:rsid w:val="00014FC4"/>
    <w:rsid w:val="00015E16"/>
    <w:rsid w:val="00020AAB"/>
    <w:rsid w:val="000223A4"/>
    <w:rsid w:val="00022E60"/>
    <w:rsid w:val="0002432B"/>
    <w:rsid w:val="00024960"/>
    <w:rsid w:val="00026C19"/>
    <w:rsid w:val="0002753E"/>
    <w:rsid w:val="00031263"/>
    <w:rsid w:val="00033B70"/>
    <w:rsid w:val="000368BD"/>
    <w:rsid w:val="00037350"/>
    <w:rsid w:val="00037406"/>
    <w:rsid w:val="00042180"/>
    <w:rsid w:val="00042371"/>
    <w:rsid w:val="00043C76"/>
    <w:rsid w:val="000518FC"/>
    <w:rsid w:val="0005587D"/>
    <w:rsid w:val="00060250"/>
    <w:rsid w:val="00060E93"/>
    <w:rsid w:val="00064936"/>
    <w:rsid w:val="00073486"/>
    <w:rsid w:val="000734F8"/>
    <w:rsid w:val="000736B8"/>
    <w:rsid w:val="0007404C"/>
    <w:rsid w:val="000758B0"/>
    <w:rsid w:val="000817CB"/>
    <w:rsid w:val="000873EF"/>
    <w:rsid w:val="00087679"/>
    <w:rsid w:val="00091F17"/>
    <w:rsid w:val="000A12D5"/>
    <w:rsid w:val="000A3E0D"/>
    <w:rsid w:val="000B1380"/>
    <w:rsid w:val="000B1B83"/>
    <w:rsid w:val="000B273A"/>
    <w:rsid w:val="000B3792"/>
    <w:rsid w:val="000B78B9"/>
    <w:rsid w:val="000C2594"/>
    <w:rsid w:val="000C6242"/>
    <w:rsid w:val="000C68DB"/>
    <w:rsid w:val="000C7D12"/>
    <w:rsid w:val="000D0562"/>
    <w:rsid w:val="000D1962"/>
    <w:rsid w:val="000D2C32"/>
    <w:rsid w:val="000E3EDE"/>
    <w:rsid w:val="000E6964"/>
    <w:rsid w:val="000E6F72"/>
    <w:rsid w:val="000E7BFA"/>
    <w:rsid w:val="000F0478"/>
    <w:rsid w:val="000F0A50"/>
    <w:rsid w:val="000F25C8"/>
    <w:rsid w:val="000F6399"/>
    <w:rsid w:val="001002A8"/>
    <w:rsid w:val="00103D5E"/>
    <w:rsid w:val="00104EA7"/>
    <w:rsid w:val="00105FAD"/>
    <w:rsid w:val="0011155B"/>
    <w:rsid w:val="00111A4A"/>
    <w:rsid w:val="00111A6A"/>
    <w:rsid w:val="001131D6"/>
    <w:rsid w:val="00121BF1"/>
    <w:rsid w:val="00125B59"/>
    <w:rsid w:val="001270A5"/>
    <w:rsid w:val="00127A8B"/>
    <w:rsid w:val="00134BE5"/>
    <w:rsid w:val="00140BA7"/>
    <w:rsid w:val="001412D1"/>
    <w:rsid w:val="001423E3"/>
    <w:rsid w:val="001475EA"/>
    <w:rsid w:val="00147EE4"/>
    <w:rsid w:val="001504F5"/>
    <w:rsid w:val="001505D5"/>
    <w:rsid w:val="001517BD"/>
    <w:rsid w:val="00155109"/>
    <w:rsid w:val="001625D1"/>
    <w:rsid w:val="0016626C"/>
    <w:rsid w:val="0017248D"/>
    <w:rsid w:val="00173626"/>
    <w:rsid w:val="00173A34"/>
    <w:rsid w:val="0017614A"/>
    <w:rsid w:val="0018177B"/>
    <w:rsid w:val="001817CD"/>
    <w:rsid w:val="0018235E"/>
    <w:rsid w:val="0018768C"/>
    <w:rsid w:val="001914FA"/>
    <w:rsid w:val="00192BA0"/>
    <w:rsid w:val="00197303"/>
    <w:rsid w:val="00197EFA"/>
    <w:rsid w:val="001A17EA"/>
    <w:rsid w:val="001A1D17"/>
    <w:rsid w:val="001A22AA"/>
    <w:rsid w:val="001A2CB0"/>
    <w:rsid w:val="001A40EE"/>
    <w:rsid w:val="001A6900"/>
    <w:rsid w:val="001A7A18"/>
    <w:rsid w:val="001B1565"/>
    <w:rsid w:val="001B166D"/>
    <w:rsid w:val="001B28B5"/>
    <w:rsid w:val="001B2975"/>
    <w:rsid w:val="001B5E16"/>
    <w:rsid w:val="001B6398"/>
    <w:rsid w:val="001B6636"/>
    <w:rsid w:val="001B7C1A"/>
    <w:rsid w:val="001B7DB6"/>
    <w:rsid w:val="001C08A9"/>
    <w:rsid w:val="001C0E31"/>
    <w:rsid w:val="001C122D"/>
    <w:rsid w:val="001C17CA"/>
    <w:rsid w:val="001C5DD7"/>
    <w:rsid w:val="001D2A2D"/>
    <w:rsid w:val="001D2A82"/>
    <w:rsid w:val="001D569B"/>
    <w:rsid w:val="001E0EA3"/>
    <w:rsid w:val="001E4995"/>
    <w:rsid w:val="001E7A42"/>
    <w:rsid w:val="001F09DC"/>
    <w:rsid w:val="001F2BA1"/>
    <w:rsid w:val="001F43E6"/>
    <w:rsid w:val="002101E2"/>
    <w:rsid w:val="00213772"/>
    <w:rsid w:val="00215AED"/>
    <w:rsid w:val="00215D68"/>
    <w:rsid w:val="002161E0"/>
    <w:rsid w:val="0021794B"/>
    <w:rsid w:val="00220749"/>
    <w:rsid w:val="0022422C"/>
    <w:rsid w:val="0022429C"/>
    <w:rsid w:val="00224BBD"/>
    <w:rsid w:val="0022724E"/>
    <w:rsid w:val="00230666"/>
    <w:rsid w:val="00230AD8"/>
    <w:rsid w:val="00231153"/>
    <w:rsid w:val="0023252E"/>
    <w:rsid w:val="00241C31"/>
    <w:rsid w:val="0024223D"/>
    <w:rsid w:val="00242551"/>
    <w:rsid w:val="002426DF"/>
    <w:rsid w:val="002430EB"/>
    <w:rsid w:val="0024451B"/>
    <w:rsid w:val="002447FF"/>
    <w:rsid w:val="00246AB1"/>
    <w:rsid w:val="00250D70"/>
    <w:rsid w:val="002563F6"/>
    <w:rsid w:val="00256E7C"/>
    <w:rsid w:val="002619D9"/>
    <w:rsid w:val="002642A9"/>
    <w:rsid w:val="002645BC"/>
    <w:rsid w:val="00264D6B"/>
    <w:rsid w:val="002659E3"/>
    <w:rsid w:val="002679D5"/>
    <w:rsid w:val="00270DC8"/>
    <w:rsid w:val="002714FD"/>
    <w:rsid w:val="00275F94"/>
    <w:rsid w:val="00281B9C"/>
    <w:rsid w:val="00284C9B"/>
    <w:rsid w:val="0028639A"/>
    <w:rsid w:val="002906E9"/>
    <w:rsid w:val="00290F83"/>
    <w:rsid w:val="00292635"/>
    <w:rsid w:val="00295285"/>
    <w:rsid w:val="002974CD"/>
    <w:rsid w:val="002A03AB"/>
    <w:rsid w:val="002A0DBB"/>
    <w:rsid w:val="002A141B"/>
    <w:rsid w:val="002A26B6"/>
    <w:rsid w:val="002A3423"/>
    <w:rsid w:val="002A6A4E"/>
    <w:rsid w:val="002A714E"/>
    <w:rsid w:val="002B06F4"/>
    <w:rsid w:val="002B124B"/>
    <w:rsid w:val="002B1C8F"/>
    <w:rsid w:val="002B2622"/>
    <w:rsid w:val="002B271E"/>
    <w:rsid w:val="002B34CA"/>
    <w:rsid w:val="002B55C8"/>
    <w:rsid w:val="002B5A85"/>
    <w:rsid w:val="002B63A7"/>
    <w:rsid w:val="002C22E6"/>
    <w:rsid w:val="002C2583"/>
    <w:rsid w:val="002C3BBB"/>
    <w:rsid w:val="002C42BA"/>
    <w:rsid w:val="002C5543"/>
    <w:rsid w:val="002D0F7F"/>
    <w:rsid w:val="002D2D7E"/>
    <w:rsid w:val="002D3BC7"/>
    <w:rsid w:val="002E0198"/>
    <w:rsid w:val="002E10B7"/>
    <w:rsid w:val="002E1D7C"/>
    <w:rsid w:val="002E4A35"/>
    <w:rsid w:val="002E6159"/>
    <w:rsid w:val="002F1F5B"/>
    <w:rsid w:val="002F449B"/>
    <w:rsid w:val="002F4D86"/>
    <w:rsid w:val="002F5D69"/>
    <w:rsid w:val="002F66D4"/>
    <w:rsid w:val="002F7C77"/>
    <w:rsid w:val="00300C38"/>
    <w:rsid w:val="00300CB3"/>
    <w:rsid w:val="0030394B"/>
    <w:rsid w:val="003039F9"/>
    <w:rsid w:val="00304110"/>
    <w:rsid w:val="003072C6"/>
    <w:rsid w:val="00310D8E"/>
    <w:rsid w:val="0031189E"/>
    <w:rsid w:val="00315BBD"/>
    <w:rsid w:val="00316AB8"/>
    <w:rsid w:val="00317505"/>
    <w:rsid w:val="0031753A"/>
    <w:rsid w:val="003201DA"/>
    <w:rsid w:val="00320293"/>
    <w:rsid w:val="00322651"/>
    <w:rsid w:val="00322CC2"/>
    <w:rsid w:val="00324D53"/>
    <w:rsid w:val="00325978"/>
    <w:rsid w:val="003271DC"/>
    <w:rsid w:val="0032722F"/>
    <w:rsid w:val="00330F36"/>
    <w:rsid w:val="00334B54"/>
    <w:rsid w:val="0033503B"/>
    <w:rsid w:val="0033739E"/>
    <w:rsid w:val="00340934"/>
    <w:rsid w:val="00342142"/>
    <w:rsid w:val="00343733"/>
    <w:rsid w:val="00346ABE"/>
    <w:rsid w:val="00355886"/>
    <w:rsid w:val="00355B1E"/>
    <w:rsid w:val="00356769"/>
    <w:rsid w:val="00356814"/>
    <w:rsid w:val="003638A8"/>
    <w:rsid w:val="0037100E"/>
    <w:rsid w:val="003741AD"/>
    <w:rsid w:val="00376237"/>
    <w:rsid w:val="0038019F"/>
    <w:rsid w:val="0038082D"/>
    <w:rsid w:val="00382071"/>
    <w:rsid w:val="003823AE"/>
    <w:rsid w:val="00382402"/>
    <w:rsid w:val="00390D1F"/>
    <w:rsid w:val="003A2F25"/>
    <w:rsid w:val="003A5D71"/>
    <w:rsid w:val="003A6604"/>
    <w:rsid w:val="003B2807"/>
    <w:rsid w:val="003B4011"/>
    <w:rsid w:val="003C4972"/>
    <w:rsid w:val="003C5383"/>
    <w:rsid w:val="003C58CB"/>
    <w:rsid w:val="003C68F2"/>
    <w:rsid w:val="003D12C5"/>
    <w:rsid w:val="003D16DF"/>
    <w:rsid w:val="003D2333"/>
    <w:rsid w:val="003D491D"/>
    <w:rsid w:val="003D58B8"/>
    <w:rsid w:val="003D5CFB"/>
    <w:rsid w:val="003D6CA8"/>
    <w:rsid w:val="003E11A1"/>
    <w:rsid w:val="003E1FB7"/>
    <w:rsid w:val="003E2636"/>
    <w:rsid w:val="003E2E12"/>
    <w:rsid w:val="003E574D"/>
    <w:rsid w:val="003E6357"/>
    <w:rsid w:val="003E65BB"/>
    <w:rsid w:val="003E7A1A"/>
    <w:rsid w:val="003F39CE"/>
    <w:rsid w:val="00400BA3"/>
    <w:rsid w:val="00401108"/>
    <w:rsid w:val="00402927"/>
    <w:rsid w:val="00406855"/>
    <w:rsid w:val="00407993"/>
    <w:rsid w:val="00410AFD"/>
    <w:rsid w:val="00411833"/>
    <w:rsid w:val="00412F64"/>
    <w:rsid w:val="004149B4"/>
    <w:rsid w:val="00417BEB"/>
    <w:rsid w:val="00417CC6"/>
    <w:rsid w:val="004324FF"/>
    <w:rsid w:val="00432A55"/>
    <w:rsid w:val="00432D53"/>
    <w:rsid w:val="00432FD3"/>
    <w:rsid w:val="00434920"/>
    <w:rsid w:val="0043579D"/>
    <w:rsid w:val="004372B7"/>
    <w:rsid w:val="00440533"/>
    <w:rsid w:val="004424B2"/>
    <w:rsid w:val="0044260A"/>
    <w:rsid w:val="00442939"/>
    <w:rsid w:val="00442A6C"/>
    <w:rsid w:val="00444B07"/>
    <w:rsid w:val="00444D82"/>
    <w:rsid w:val="00452768"/>
    <w:rsid w:val="00454418"/>
    <w:rsid w:val="004564C6"/>
    <w:rsid w:val="004603F2"/>
    <w:rsid w:val="004610CC"/>
    <w:rsid w:val="00461C14"/>
    <w:rsid w:val="00465464"/>
    <w:rsid w:val="00465E87"/>
    <w:rsid w:val="004713D1"/>
    <w:rsid w:val="00472A1D"/>
    <w:rsid w:val="0047786A"/>
    <w:rsid w:val="00477A65"/>
    <w:rsid w:val="00477D08"/>
    <w:rsid w:val="00481755"/>
    <w:rsid w:val="00482DB3"/>
    <w:rsid w:val="00485D9E"/>
    <w:rsid w:val="004A0236"/>
    <w:rsid w:val="004A369A"/>
    <w:rsid w:val="004A3B3E"/>
    <w:rsid w:val="004A6967"/>
    <w:rsid w:val="004A6F7B"/>
    <w:rsid w:val="004A7217"/>
    <w:rsid w:val="004B2729"/>
    <w:rsid w:val="004B65F7"/>
    <w:rsid w:val="004B67A5"/>
    <w:rsid w:val="004C07D1"/>
    <w:rsid w:val="004C1361"/>
    <w:rsid w:val="004C382B"/>
    <w:rsid w:val="004C43FB"/>
    <w:rsid w:val="004C5777"/>
    <w:rsid w:val="004C7046"/>
    <w:rsid w:val="004D0173"/>
    <w:rsid w:val="004D1056"/>
    <w:rsid w:val="004D2B7B"/>
    <w:rsid w:val="004D3577"/>
    <w:rsid w:val="004D6F07"/>
    <w:rsid w:val="004E1EDE"/>
    <w:rsid w:val="004E21E2"/>
    <w:rsid w:val="004E293F"/>
    <w:rsid w:val="004E3250"/>
    <w:rsid w:val="004E380D"/>
    <w:rsid w:val="004E634F"/>
    <w:rsid w:val="004E7922"/>
    <w:rsid w:val="004F0DFC"/>
    <w:rsid w:val="004F3441"/>
    <w:rsid w:val="004F41B2"/>
    <w:rsid w:val="004F4AFC"/>
    <w:rsid w:val="004F52A5"/>
    <w:rsid w:val="00500C8C"/>
    <w:rsid w:val="00501375"/>
    <w:rsid w:val="00501D3B"/>
    <w:rsid w:val="005022C9"/>
    <w:rsid w:val="00502B8F"/>
    <w:rsid w:val="0050779D"/>
    <w:rsid w:val="0051182A"/>
    <w:rsid w:val="00511B7D"/>
    <w:rsid w:val="005139EA"/>
    <w:rsid w:val="00520BBB"/>
    <w:rsid w:val="00520C72"/>
    <w:rsid w:val="005219E8"/>
    <w:rsid w:val="00521BAD"/>
    <w:rsid w:val="00524310"/>
    <w:rsid w:val="00525456"/>
    <w:rsid w:val="005257D4"/>
    <w:rsid w:val="00525F0E"/>
    <w:rsid w:val="00526B99"/>
    <w:rsid w:val="00527634"/>
    <w:rsid w:val="00527A64"/>
    <w:rsid w:val="00530548"/>
    <w:rsid w:val="00531328"/>
    <w:rsid w:val="00532236"/>
    <w:rsid w:val="0053279D"/>
    <w:rsid w:val="005338EA"/>
    <w:rsid w:val="00541DFE"/>
    <w:rsid w:val="00543E6C"/>
    <w:rsid w:val="00544184"/>
    <w:rsid w:val="00547A8B"/>
    <w:rsid w:val="00550740"/>
    <w:rsid w:val="00550D6D"/>
    <w:rsid w:val="00551789"/>
    <w:rsid w:val="00552F9D"/>
    <w:rsid w:val="00553F68"/>
    <w:rsid w:val="005543C8"/>
    <w:rsid w:val="005552FD"/>
    <w:rsid w:val="005600E5"/>
    <w:rsid w:val="0056276B"/>
    <w:rsid w:val="005636EE"/>
    <w:rsid w:val="00564B26"/>
    <w:rsid w:val="00564E8F"/>
    <w:rsid w:val="00565F69"/>
    <w:rsid w:val="00566080"/>
    <w:rsid w:val="00571A74"/>
    <w:rsid w:val="00572089"/>
    <w:rsid w:val="005728A4"/>
    <w:rsid w:val="00573F2C"/>
    <w:rsid w:val="00575097"/>
    <w:rsid w:val="005763FC"/>
    <w:rsid w:val="00576EB4"/>
    <w:rsid w:val="00577B30"/>
    <w:rsid w:val="00582768"/>
    <w:rsid w:val="00583461"/>
    <w:rsid w:val="005856A4"/>
    <w:rsid w:val="00585C87"/>
    <w:rsid w:val="00587164"/>
    <w:rsid w:val="00590730"/>
    <w:rsid w:val="005927C9"/>
    <w:rsid w:val="005A3051"/>
    <w:rsid w:val="005A53FE"/>
    <w:rsid w:val="005A74C7"/>
    <w:rsid w:val="005B7D22"/>
    <w:rsid w:val="005C029E"/>
    <w:rsid w:val="005C5592"/>
    <w:rsid w:val="005C5E06"/>
    <w:rsid w:val="005D1823"/>
    <w:rsid w:val="005D2879"/>
    <w:rsid w:val="005D2EED"/>
    <w:rsid w:val="005D4D7C"/>
    <w:rsid w:val="005E085D"/>
    <w:rsid w:val="005E1C92"/>
    <w:rsid w:val="005E3DFD"/>
    <w:rsid w:val="005E3FA7"/>
    <w:rsid w:val="005E6E01"/>
    <w:rsid w:val="005E794E"/>
    <w:rsid w:val="005E7963"/>
    <w:rsid w:val="005F1FF1"/>
    <w:rsid w:val="005F218C"/>
    <w:rsid w:val="005F3EAD"/>
    <w:rsid w:val="005F4523"/>
    <w:rsid w:val="005F692A"/>
    <w:rsid w:val="005F6D5C"/>
    <w:rsid w:val="00600FCE"/>
    <w:rsid w:val="00601460"/>
    <w:rsid w:val="00601C26"/>
    <w:rsid w:val="00601D4D"/>
    <w:rsid w:val="006021B4"/>
    <w:rsid w:val="00604B8A"/>
    <w:rsid w:val="00605B5B"/>
    <w:rsid w:val="006062D8"/>
    <w:rsid w:val="00606827"/>
    <w:rsid w:val="00610365"/>
    <w:rsid w:val="00616F25"/>
    <w:rsid w:val="00620262"/>
    <w:rsid w:val="00621361"/>
    <w:rsid w:val="00621B4C"/>
    <w:rsid w:val="0062265D"/>
    <w:rsid w:val="00627501"/>
    <w:rsid w:val="00627C52"/>
    <w:rsid w:val="00630937"/>
    <w:rsid w:val="00634974"/>
    <w:rsid w:val="006433E1"/>
    <w:rsid w:val="00644842"/>
    <w:rsid w:val="00645985"/>
    <w:rsid w:val="00653B84"/>
    <w:rsid w:val="00653E0D"/>
    <w:rsid w:val="00657DB5"/>
    <w:rsid w:val="006602B6"/>
    <w:rsid w:val="00660CED"/>
    <w:rsid w:val="0066110D"/>
    <w:rsid w:val="006616B3"/>
    <w:rsid w:val="006616E5"/>
    <w:rsid w:val="006627F7"/>
    <w:rsid w:val="00667AD7"/>
    <w:rsid w:val="00674448"/>
    <w:rsid w:val="006805A4"/>
    <w:rsid w:val="00681EC2"/>
    <w:rsid w:val="00681F9C"/>
    <w:rsid w:val="00685366"/>
    <w:rsid w:val="006865C8"/>
    <w:rsid w:val="00686B48"/>
    <w:rsid w:val="00687038"/>
    <w:rsid w:val="0068714E"/>
    <w:rsid w:val="006872F5"/>
    <w:rsid w:val="0069161A"/>
    <w:rsid w:val="00691F41"/>
    <w:rsid w:val="006929F7"/>
    <w:rsid w:val="0069374A"/>
    <w:rsid w:val="00693B5F"/>
    <w:rsid w:val="00694AB8"/>
    <w:rsid w:val="00695EF7"/>
    <w:rsid w:val="0069699D"/>
    <w:rsid w:val="00696F91"/>
    <w:rsid w:val="006A2DB2"/>
    <w:rsid w:val="006A673F"/>
    <w:rsid w:val="006A7445"/>
    <w:rsid w:val="006B21C0"/>
    <w:rsid w:val="006B2C51"/>
    <w:rsid w:val="006B6361"/>
    <w:rsid w:val="006C5977"/>
    <w:rsid w:val="006D07D6"/>
    <w:rsid w:val="006D24CE"/>
    <w:rsid w:val="006D360C"/>
    <w:rsid w:val="006D5AC9"/>
    <w:rsid w:val="006D66ED"/>
    <w:rsid w:val="006E5DBA"/>
    <w:rsid w:val="006E786B"/>
    <w:rsid w:val="006E7C59"/>
    <w:rsid w:val="006F1EF7"/>
    <w:rsid w:val="006F3CF2"/>
    <w:rsid w:val="006F3E0E"/>
    <w:rsid w:val="007002B1"/>
    <w:rsid w:val="0070031A"/>
    <w:rsid w:val="00702F29"/>
    <w:rsid w:val="00704EB7"/>
    <w:rsid w:val="00705742"/>
    <w:rsid w:val="007104FE"/>
    <w:rsid w:val="00711B0C"/>
    <w:rsid w:val="007121A2"/>
    <w:rsid w:val="00713981"/>
    <w:rsid w:val="00716968"/>
    <w:rsid w:val="007176D6"/>
    <w:rsid w:val="007258E7"/>
    <w:rsid w:val="00727D54"/>
    <w:rsid w:val="00730644"/>
    <w:rsid w:val="0073083A"/>
    <w:rsid w:val="00730A79"/>
    <w:rsid w:val="00731EF2"/>
    <w:rsid w:val="00731EF4"/>
    <w:rsid w:val="00733869"/>
    <w:rsid w:val="007344C5"/>
    <w:rsid w:val="00734959"/>
    <w:rsid w:val="00735137"/>
    <w:rsid w:val="0073520D"/>
    <w:rsid w:val="00735CF5"/>
    <w:rsid w:val="007400BC"/>
    <w:rsid w:val="00744330"/>
    <w:rsid w:val="007443E8"/>
    <w:rsid w:val="00744DB1"/>
    <w:rsid w:val="00747AA3"/>
    <w:rsid w:val="00754B0C"/>
    <w:rsid w:val="007578F0"/>
    <w:rsid w:val="00766A17"/>
    <w:rsid w:val="007722AD"/>
    <w:rsid w:val="00776111"/>
    <w:rsid w:val="00780226"/>
    <w:rsid w:val="00780D17"/>
    <w:rsid w:val="00781AB4"/>
    <w:rsid w:val="00782117"/>
    <w:rsid w:val="00787751"/>
    <w:rsid w:val="007910BF"/>
    <w:rsid w:val="007923B7"/>
    <w:rsid w:val="00792616"/>
    <w:rsid w:val="007926BB"/>
    <w:rsid w:val="0079344C"/>
    <w:rsid w:val="00795D5E"/>
    <w:rsid w:val="007968AE"/>
    <w:rsid w:val="00796CDC"/>
    <w:rsid w:val="00797416"/>
    <w:rsid w:val="0079775D"/>
    <w:rsid w:val="00797C96"/>
    <w:rsid w:val="007A0283"/>
    <w:rsid w:val="007A3279"/>
    <w:rsid w:val="007A3566"/>
    <w:rsid w:val="007A3BBD"/>
    <w:rsid w:val="007B2B6C"/>
    <w:rsid w:val="007B7846"/>
    <w:rsid w:val="007C02C7"/>
    <w:rsid w:val="007C184A"/>
    <w:rsid w:val="007C21EE"/>
    <w:rsid w:val="007C7C94"/>
    <w:rsid w:val="007D1B34"/>
    <w:rsid w:val="007D3A2E"/>
    <w:rsid w:val="007D6652"/>
    <w:rsid w:val="007E0020"/>
    <w:rsid w:val="007E343D"/>
    <w:rsid w:val="007E51A5"/>
    <w:rsid w:val="007E61CA"/>
    <w:rsid w:val="007E66FC"/>
    <w:rsid w:val="007F330B"/>
    <w:rsid w:val="007F4383"/>
    <w:rsid w:val="007F5858"/>
    <w:rsid w:val="007F6862"/>
    <w:rsid w:val="008002A7"/>
    <w:rsid w:val="00801601"/>
    <w:rsid w:val="0080169A"/>
    <w:rsid w:val="00801951"/>
    <w:rsid w:val="008036A7"/>
    <w:rsid w:val="00804D50"/>
    <w:rsid w:val="00810991"/>
    <w:rsid w:val="00811FF0"/>
    <w:rsid w:val="008127AF"/>
    <w:rsid w:val="00814A9B"/>
    <w:rsid w:val="00814F66"/>
    <w:rsid w:val="00817C9E"/>
    <w:rsid w:val="008205AF"/>
    <w:rsid w:val="008225E5"/>
    <w:rsid w:val="008243C4"/>
    <w:rsid w:val="00826215"/>
    <w:rsid w:val="00831053"/>
    <w:rsid w:val="008314D2"/>
    <w:rsid w:val="008324A7"/>
    <w:rsid w:val="0083254D"/>
    <w:rsid w:val="00836249"/>
    <w:rsid w:val="0083689C"/>
    <w:rsid w:val="00836F00"/>
    <w:rsid w:val="00846192"/>
    <w:rsid w:val="0084768A"/>
    <w:rsid w:val="00850806"/>
    <w:rsid w:val="00854669"/>
    <w:rsid w:val="008553C8"/>
    <w:rsid w:val="0085615D"/>
    <w:rsid w:val="00856A1B"/>
    <w:rsid w:val="008621C3"/>
    <w:rsid w:val="00865486"/>
    <w:rsid w:val="008669BE"/>
    <w:rsid w:val="008716B0"/>
    <w:rsid w:val="00876275"/>
    <w:rsid w:val="00881B41"/>
    <w:rsid w:val="00882B30"/>
    <w:rsid w:val="00882B99"/>
    <w:rsid w:val="00886121"/>
    <w:rsid w:val="0088744A"/>
    <w:rsid w:val="00887489"/>
    <w:rsid w:val="00894359"/>
    <w:rsid w:val="00894371"/>
    <w:rsid w:val="008A130B"/>
    <w:rsid w:val="008A295B"/>
    <w:rsid w:val="008A390A"/>
    <w:rsid w:val="008A5B97"/>
    <w:rsid w:val="008A6604"/>
    <w:rsid w:val="008B1C73"/>
    <w:rsid w:val="008B38B6"/>
    <w:rsid w:val="008B48B1"/>
    <w:rsid w:val="008B5482"/>
    <w:rsid w:val="008B7009"/>
    <w:rsid w:val="008C11F4"/>
    <w:rsid w:val="008C2BEC"/>
    <w:rsid w:val="008C33D6"/>
    <w:rsid w:val="008C616E"/>
    <w:rsid w:val="008C6523"/>
    <w:rsid w:val="008C6D0E"/>
    <w:rsid w:val="008D09D2"/>
    <w:rsid w:val="008D1DFC"/>
    <w:rsid w:val="008D39C5"/>
    <w:rsid w:val="008D3F7C"/>
    <w:rsid w:val="008E0D26"/>
    <w:rsid w:val="008E1D89"/>
    <w:rsid w:val="008E3E3E"/>
    <w:rsid w:val="008E5250"/>
    <w:rsid w:val="008F1474"/>
    <w:rsid w:val="008F234A"/>
    <w:rsid w:val="008F5F87"/>
    <w:rsid w:val="00900A34"/>
    <w:rsid w:val="00900E2F"/>
    <w:rsid w:val="009013C3"/>
    <w:rsid w:val="00906132"/>
    <w:rsid w:val="00907073"/>
    <w:rsid w:val="0090748D"/>
    <w:rsid w:val="00911976"/>
    <w:rsid w:val="00912929"/>
    <w:rsid w:val="009146FB"/>
    <w:rsid w:val="00916A38"/>
    <w:rsid w:val="0091717F"/>
    <w:rsid w:val="009208F5"/>
    <w:rsid w:val="0092109A"/>
    <w:rsid w:val="00927D51"/>
    <w:rsid w:val="009303F7"/>
    <w:rsid w:val="00932272"/>
    <w:rsid w:val="00932862"/>
    <w:rsid w:val="0093554C"/>
    <w:rsid w:val="00935BC3"/>
    <w:rsid w:val="00935D60"/>
    <w:rsid w:val="00943E7A"/>
    <w:rsid w:val="009447BB"/>
    <w:rsid w:val="00944C48"/>
    <w:rsid w:val="00946335"/>
    <w:rsid w:val="009464C5"/>
    <w:rsid w:val="009513C4"/>
    <w:rsid w:val="00952D29"/>
    <w:rsid w:val="00954E26"/>
    <w:rsid w:val="00955E55"/>
    <w:rsid w:val="00962200"/>
    <w:rsid w:val="00962D9A"/>
    <w:rsid w:val="009636D8"/>
    <w:rsid w:val="00963855"/>
    <w:rsid w:val="009642AD"/>
    <w:rsid w:val="009665B7"/>
    <w:rsid w:val="00966F54"/>
    <w:rsid w:val="00973242"/>
    <w:rsid w:val="00974B26"/>
    <w:rsid w:val="00975E61"/>
    <w:rsid w:val="00976E31"/>
    <w:rsid w:val="0097739C"/>
    <w:rsid w:val="00977C63"/>
    <w:rsid w:val="00980087"/>
    <w:rsid w:val="00980C0B"/>
    <w:rsid w:val="009849F9"/>
    <w:rsid w:val="0098524F"/>
    <w:rsid w:val="0098658A"/>
    <w:rsid w:val="00987ABE"/>
    <w:rsid w:val="009906C7"/>
    <w:rsid w:val="00991AE9"/>
    <w:rsid w:val="00993B77"/>
    <w:rsid w:val="009963CD"/>
    <w:rsid w:val="00997FFE"/>
    <w:rsid w:val="009A2D55"/>
    <w:rsid w:val="009A3F63"/>
    <w:rsid w:val="009B0A8B"/>
    <w:rsid w:val="009B266D"/>
    <w:rsid w:val="009B3950"/>
    <w:rsid w:val="009B3AB9"/>
    <w:rsid w:val="009B5CBF"/>
    <w:rsid w:val="009B7411"/>
    <w:rsid w:val="009B76C7"/>
    <w:rsid w:val="009C184A"/>
    <w:rsid w:val="009C2CA5"/>
    <w:rsid w:val="009C3BD1"/>
    <w:rsid w:val="009C7859"/>
    <w:rsid w:val="009C7971"/>
    <w:rsid w:val="009D0487"/>
    <w:rsid w:val="009D0CDA"/>
    <w:rsid w:val="009D3E45"/>
    <w:rsid w:val="009D4788"/>
    <w:rsid w:val="009E5612"/>
    <w:rsid w:val="009E5A41"/>
    <w:rsid w:val="009E7424"/>
    <w:rsid w:val="009E7876"/>
    <w:rsid w:val="009E7B87"/>
    <w:rsid w:val="009F080B"/>
    <w:rsid w:val="009F0A6D"/>
    <w:rsid w:val="009F351F"/>
    <w:rsid w:val="009F3F89"/>
    <w:rsid w:val="009F480E"/>
    <w:rsid w:val="00A00B96"/>
    <w:rsid w:val="00A022A2"/>
    <w:rsid w:val="00A02D15"/>
    <w:rsid w:val="00A03559"/>
    <w:rsid w:val="00A062B1"/>
    <w:rsid w:val="00A11403"/>
    <w:rsid w:val="00A14773"/>
    <w:rsid w:val="00A15E86"/>
    <w:rsid w:val="00A229C1"/>
    <w:rsid w:val="00A26B0D"/>
    <w:rsid w:val="00A34527"/>
    <w:rsid w:val="00A3735A"/>
    <w:rsid w:val="00A41FD9"/>
    <w:rsid w:val="00A42F1B"/>
    <w:rsid w:val="00A44EBE"/>
    <w:rsid w:val="00A457BE"/>
    <w:rsid w:val="00A5038B"/>
    <w:rsid w:val="00A510C8"/>
    <w:rsid w:val="00A546BC"/>
    <w:rsid w:val="00A55989"/>
    <w:rsid w:val="00A5694A"/>
    <w:rsid w:val="00A61A3C"/>
    <w:rsid w:val="00A62FB6"/>
    <w:rsid w:val="00A63DA4"/>
    <w:rsid w:val="00A6633A"/>
    <w:rsid w:val="00A710B8"/>
    <w:rsid w:val="00A74108"/>
    <w:rsid w:val="00A74495"/>
    <w:rsid w:val="00A752BE"/>
    <w:rsid w:val="00A75CD5"/>
    <w:rsid w:val="00A7630E"/>
    <w:rsid w:val="00A763D5"/>
    <w:rsid w:val="00A7790B"/>
    <w:rsid w:val="00A830CC"/>
    <w:rsid w:val="00A83DF3"/>
    <w:rsid w:val="00A85915"/>
    <w:rsid w:val="00A86270"/>
    <w:rsid w:val="00A911E9"/>
    <w:rsid w:val="00A952AB"/>
    <w:rsid w:val="00A974F0"/>
    <w:rsid w:val="00A9783D"/>
    <w:rsid w:val="00A97EE6"/>
    <w:rsid w:val="00AA078B"/>
    <w:rsid w:val="00AA2D35"/>
    <w:rsid w:val="00AA45E6"/>
    <w:rsid w:val="00AA5A37"/>
    <w:rsid w:val="00AB489C"/>
    <w:rsid w:val="00AB50C1"/>
    <w:rsid w:val="00AB6936"/>
    <w:rsid w:val="00AC0C3B"/>
    <w:rsid w:val="00AC2B20"/>
    <w:rsid w:val="00AC2D63"/>
    <w:rsid w:val="00AC5983"/>
    <w:rsid w:val="00AC5EE6"/>
    <w:rsid w:val="00AC6CE4"/>
    <w:rsid w:val="00AD00BB"/>
    <w:rsid w:val="00AD03D8"/>
    <w:rsid w:val="00AD0711"/>
    <w:rsid w:val="00AD704E"/>
    <w:rsid w:val="00AD7AE6"/>
    <w:rsid w:val="00AE5FE0"/>
    <w:rsid w:val="00AE60B7"/>
    <w:rsid w:val="00AE649B"/>
    <w:rsid w:val="00AE73AC"/>
    <w:rsid w:val="00AF2AB7"/>
    <w:rsid w:val="00AF2B1C"/>
    <w:rsid w:val="00AF45D3"/>
    <w:rsid w:val="00AF4D3F"/>
    <w:rsid w:val="00AF4FE5"/>
    <w:rsid w:val="00AF5978"/>
    <w:rsid w:val="00AF6031"/>
    <w:rsid w:val="00B0078A"/>
    <w:rsid w:val="00B00D9E"/>
    <w:rsid w:val="00B02352"/>
    <w:rsid w:val="00B0300B"/>
    <w:rsid w:val="00B04468"/>
    <w:rsid w:val="00B05159"/>
    <w:rsid w:val="00B05457"/>
    <w:rsid w:val="00B057F5"/>
    <w:rsid w:val="00B05AA2"/>
    <w:rsid w:val="00B076AF"/>
    <w:rsid w:val="00B128A0"/>
    <w:rsid w:val="00B1331D"/>
    <w:rsid w:val="00B13662"/>
    <w:rsid w:val="00B15D5E"/>
    <w:rsid w:val="00B15D79"/>
    <w:rsid w:val="00B20240"/>
    <w:rsid w:val="00B23281"/>
    <w:rsid w:val="00B27571"/>
    <w:rsid w:val="00B40AC4"/>
    <w:rsid w:val="00B4164B"/>
    <w:rsid w:val="00B454D1"/>
    <w:rsid w:val="00B518C8"/>
    <w:rsid w:val="00B5409A"/>
    <w:rsid w:val="00B55574"/>
    <w:rsid w:val="00B6083A"/>
    <w:rsid w:val="00B6525D"/>
    <w:rsid w:val="00B65ABA"/>
    <w:rsid w:val="00B67097"/>
    <w:rsid w:val="00B6790F"/>
    <w:rsid w:val="00B71B3B"/>
    <w:rsid w:val="00B808C4"/>
    <w:rsid w:val="00B82142"/>
    <w:rsid w:val="00B840B0"/>
    <w:rsid w:val="00B853DB"/>
    <w:rsid w:val="00B857CA"/>
    <w:rsid w:val="00B86295"/>
    <w:rsid w:val="00B87D61"/>
    <w:rsid w:val="00B93948"/>
    <w:rsid w:val="00BA17F1"/>
    <w:rsid w:val="00BA4BC7"/>
    <w:rsid w:val="00BA55B7"/>
    <w:rsid w:val="00BA5E47"/>
    <w:rsid w:val="00BA7D57"/>
    <w:rsid w:val="00BA7E79"/>
    <w:rsid w:val="00BB156E"/>
    <w:rsid w:val="00BB3330"/>
    <w:rsid w:val="00BB47D7"/>
    <w:rsid w:val="00BB4A62"/>
    <w:rsid w:val="00BB72CE"/>
    <w:rsid w:val="00BC01C1"/>
    <w:rsid w:val="00BC028E"/>
    <w:rsid w:val="00BC05C6"/>
    <w:rsid w:val="00BC42D4"/>
    <w:rsid w:val="00BC45A1"/>
    <w:rsid w:val="00BC5A34"/>
    <w:rsid w:val="00BC7049"/>
    <w:rsid w:val="00BD1590"/>
    <w:rsid w:val="00BD17F5"/>
    <w:rsid w:val="00BD5543"/>
    <w:rsid w:val="00BD6E05"/>
    <w:rsid w:val="00BE31B5"/>
    <w:rsid w:val="00BE519A"/>
    <w:rsid w:val="00BE54D0"/>
    <w:rsid w:val="00BF5212"/>
    <w:rsid w:val="00BF6B6C"/>
    <w:rsid w:val="00BF6D23"/>
    <w:rsid w:val="00BF7251"/>
    <w:rsid w:val="00BF7F28"/>
    <w:rsid w:val="00C01909"/>
    <w:rsid w:val="00C05787"/>
    <w:rsid w:val="00C11871"/>
    <w:rsid w:val="00C12D2F"/>
    <w:rsid w:val="00C13059"/>
    <w:rsid w:val="00C14527"/>
    <w:rsid w:val="00C152C6"/>
    <w:rsid w:val="00C156D4"/>
    <w:rsid w:val="00C167A3"/>
    <w:rsid w:val="00C2062C"/>
    <w:rsid w:val="00C2181C"/>
    <w:rsid w:val="00C2297D"/>
    <w:rsid w:val="00C25427"/>
    <w:rsid w:val="00C2657D"/>
    <w:rsid w:val="00C26A87"/>
    <w:rsid w:val="00C26A99"/>
    <w:rsid w:val="00C274D0"/>
    <w:rsid w:val="00C3745D"/>
    <w:rsid w:val="00C40BFD"/>
    <w:rsid w:val="00C40EC7"/>
    <w:rsid w:val="00C416E1"/>
    <w:rsid w:val="00C45AFC"/>
    <w:rsid w:val="00C45F23"/>
    <w:rsid w:val="00C46E1A"/>
    <w:rsid w:val="00C471F6"/>
    <w:rsid w:val="00C47BF8"/>
    <w:rsid w:val="00C500BC"/>
    <w:rsid w:val="00C51B1C"/>
    <w:rsid w:val="00C53DCE"/>
    <w:rsid w:val="00C655F2"/>
    <w:rsid w:val="00C65B4C"/>
    <w:rsid w:val="00C65B61"/>
    <w:rsid w:val="00C70E53"/>
    <w:rsid w:val="00C72979"/>
    <w:rsid w:val="00C74528"/>
    <w:rsid w:val="00C74EB4"/>
    <w:rsid w:val="00C75883"/>
    <w:rsid w:val="00C76B8C"/>
    <w:rsid w:val="00C81526"/>
    <w:rsid w:val="00C81529"/>
    <w:rsid w:val="00C81BA6"/>
    <w:rsid w:val="00C82ACA"/>
    <w:rsid w:val="00C8377C"/>
    <w:rsid w:val="00C85036"/>
    <w:rsid w:val="00C877CD"/>
    <w:rsid w:val="00C902E9"/>
    <w:rsid w:val="00C908B7"/>
    <w:rsid w:val="00C91D81"/>
    <w:rsid w:val="00C92A42"/>
    <w:rsid w:val="00C9384B"/>
    <w:rsid w:val="00CA1124"/>
    <w:rsid w:val="00CA18F2"/>
    <w:rsid w:val="00CA4871"/>
    <w:rsid w:val="00CA506C"/>
    <w:rsid w:val="00CA6722"/>
    <w:rsid w:val="00CA6D4E"/>
    <w:rsid w:val="00CA7B4B"/>
    <w:rsid w:val="00CB36A8"/>
    <w:rsid w:val="00CB3AB5"/>
    <w:rsid w:val="00CB4FC7"/>
    <w:rsid w:val="00CC02DC"/>
    <w:rsid w:val="00CC0F15"/>
    <w:rsid w:val="00CC139A"/>
    <w:rsid w:val="00CC1C10"/>
    <w:rsid w:val="00CC1E7A"/>
    <w:rsid w:val="00CC3398"/>
    <w:rsid w:val="00CC4F64"/>
    <w:rsid w:val="00CC5051"/>
    <w:rsid w:val="00CC7050"/>
    <w:rsid w:val="00CC7361"/>
    <w:rsid w:val="00CD058C"/>
    <w:rsid w:val="00CD3B98"/>
    <w:rsid w:val="00CD405D"/>
    <w:rsid w:val="00CD4216"/>
    <w:rsid w:val="00CD518C"/>
    <w:rsid w:val="00CD733F"/>
    <w:rsid w:val="00CD7C65"/>
    <w:rsid w:val="00CE0942"/>
    <w:rsid w:val="00CE17C7"/>
    <w:rsid w:val="00CE2276"/>
    <w:rsid w:val="00CE6326"/>
    <w:rsid w:val="00CE640F"/>
    <w:rsid w:val="00CE7745"/>
    <w:rsid w:val="00CE7CA5"/>
    <w:rsid w:val="00CF1539"/>
    <w:rsid w:val="00CF1D81"/>
    <w:rsid w:val="00CF1F92"/>
    <w:rsid w:val="00CF2DC9"/>
    <w:rsid w:val="00CF7CB6"/>
    <w:rsid w:val="00D03540"/>
    <w:rsid w:val="00D137B0"/>
    <w:rsid w:val="00D15BB2"/>
    <w:rsid w:val="00D160BA"/>
    <w:rsid w:val="00D17321"/>
    <w:rsid w:val="00D1762D"/>
    <w:rsid w:val="00D20090"/>
    <w:rsid w:val="00D311AB"/>
    <w:rsid w:val="00D3143F"/>
    <w:rsid w:val="00D32290"/>
    <w:rsid w:val="00D325A8"/>
    <w:rsid w:val="00D34416"/>
    <w:rsid w:val="00D4007C"/>
    <w:rsid w:val="00D42D12"/>
    <w:rsid w:val="00D442AD"/>
    <w:rsid w:val="00D45F98"/>
    <w:rsid w:val="00D521A7"/>
    <w:rsid w:val="00D55041"/>
    <w:rsid w:val="00D5618A"/>
    <w:rsid w:val="00D5784B"/>
    <w:rsid w:val="00D6212E"/>
    <w:rsid w:val="00D63EFB"/>
    <w:rsid w:val="00D64F3E"/>
    <w:rsid w:val="00D658AF"/>
    <w:rsid w:val="00D673AB"/>
    <w:rsid w:val="00D67AC8"/>
    <w:rsid w:val="00D70289"/>
    <w:rsid w:val="00D70A79"/>
    <w:rsid w:val="00D7267F"/>
    <w:rsid w:val="00D77F0F"/>
    <w:rsid w:val="00D83DE9"/>
    <w:rsid w:val="00D8450D"/>
    <w:rsid w:val="00D9237A"/>
    <w:rsid w:val="00D95AF9"/>
    <w:rsid w:val="00D964A7"/>
    <w:rsid w:val="00D972E1"/>
    <w:rsid w:val="00DA09C9"/>
    <w:rsid w:val="00DA13E5"/>
    <w:rsid w:val="00DA1822"/>
    <w:rsid w:val="00DA24D0"/>
    <w:rsid w:val="00DA2A7C"/>
    <w:rsid w:val="00DA33CC"/>
    <w:rsid w:val="00DB1AD1"/>
    <w:rsid w:val="00DB5147"/>
    <w:rsid w:val="00DB5E1F"/>
    <w:rsid w:val="00DB703B"/>
    <w:rsid w:val="00DB76D3"/>
    <w:rsid w:val="00DC19D8"/>
    <w:rsid w:val="00DC2613"/>
    <w:rsid w:val="00DC375A"/>
    <w:rsid w:val="00DC4512"/>
    <w:rsid w:val="00DC6466"/>
    <w:rsid w:val="00DC6646"/>
    <w:rsid w:val="00DD3691"/>
    <w:rsid w:val="00DD4B55"/>
    <w:rsid w:val="00DE1E90"/>
    <w:rsid w:val="00DE24E6"/>
    <w:rsid w:val="00DE2896"/>
    <w:rsid w:val="00DE44A8"/>
    <w:rsid w:val="00DE5064"/>
    <w:rsid w:val="00DE5C8A"/>
    <w:rsid w:val="00DE70CC"/>
    <w:rsid w:val="00DF07AD"/>
    <w:rsid w:val="00DF07C4"/>
    <w:rsid w:val="00DF3364"/>
    <w:rsid w:val="00DF4C50"/>
    <w:rsid w:val="00DF504C"/>
    <w:rsid w:val="00E03330"/>
    <w:rsid w:val="00E04F71"/>
    <w:rsid w:val="00E055BB"/>
    <w:rsid w:val="00E11988"/>
    <w:rsid w:val="00E1405C"/>
    <w:rsid w:val="00E1421F"/>
    <w:rsid w:val="00E1559E"/>
    <w:rsid w:val="00E15DA9"/>
    <w:rsid w:val="00E17427"/>
    <w:rsid w:val="00E2095D"/>
    <w:rsid w:val="00E2608E"/>
    <w:rsid w:val="00E26B5D"/>
    <w:rsid w:val="00E30414"/>
    <w:rsid w:val="00E40769"/>
    <w:rsid w:val="00E42BB2"/>
    <w:rsid w:val="00E42BE4"/>
    <w:rsid w:val="00E42C90"/>
    <w:rsid w:val="00E42E8B"/>
    <w:rsid w:val="00E50411"/>
    <w:rsid w:val="00E57CEA"/>
    <w:rsid w:val="00E60F12"/>
    <w:rsid w:val="00E64BB7"/>
    <w:rsid w:val="00E652FB"/>
    <w:rsid w:val="00E66C20"/>
    <w:rsid w:val="00E71C46"/>
    <w:rsid w:val="00E731B7"/>
    <w:rsid w:val="00E75ED2"/>
    <w:rsid w:val="00E8280C"/>
    <w:rsid w:val="00E83E4C"/>
    <w:rsid w:val="00E8487C"/>
    <w:rsid w:val="00E8662D"/>
    <w:rsid w:val="00E91933"/>
    <w:rsid w:val="00E91DD3"/>
    <w:rsid w:val="00E92A81"/>
    <w:rsid w:val="00E95CCA"/>
    <w:rsid w:val="00E969B1"/>
    <w:rsid w:val="00EA1660"/>
    <w:rsid w:val="00EA7DF4"/>
    <w:rsid w:val="00EB2749"/>
    <w:rsid w:val="00EB2E19"/>
    <w:rsid w:val="00EB300B"/>
    <w:rsid w:val="00EB445A"/>
    <w:rsid w:val="00EB57C1"/>
    <w:rsid w:val="00EB6552"/>
    <w:rsid w:val="00EC18E6"/>
    <w:rsid w:val="00EC1984"/>
    <w:rsid w:val="00EC234C"/>
    <w:rsid w:val="00EC2AE9"/>
    <w:rsid w:val="00EC48B7"/>
    <w:rsid w:val="00EC70C1"/>
    <w:rsid w:val="00EC7DBE"/>
    <w:rsid w:val="00ED3529"/>
    <w:rsid w:val="00ED4362"/>
    <w:rsid w:val="00ED4D17"/>
    <w:rsid w:val="00ED6437"/>
    <w:rsid w:val="00ED7615"/>
    <w:rsid w:val="00EE3E2D"/>
    <w:rsid w:val="00EE47D5"/>
    <w:rsid w:val="00EE6656"/>
    <w:rsid w:val="00EE6CD3"/>
    <w:rsid w:val="00EF20D7"/>
    <w:rsid w:val="00EF3419"/>
    <w:rsid w:val="00EF5AD7"/>
    <w:rsid w:val="00EF5E64"/>
    <w:rsid w:val="00EF76EE"/>
    <w:rsid w:val="00F0119C"/>
    <w:rsid w:val="00F01884"/>
    <w:rsid w:val="00F02BDB"/>
    <w:rsid w:val="00F03B78"/>
    <w:rsid w:val="00F0441B"/>
    <w:rsid w:val="00F06C0F"/>
    <w:rsid w:val="00F070E5"/>
    <w:rsid w:val="00F07623"/>
    <w:rsid w:val="00F07D0B"/>
    <w:rsid w:val="00F15688"/>
    <w:rsid w:val="00F2073E"/>
    <w:rsid w:val="00F21528"/>
    <w:rsid w:val="00F3136B"/>
    <w:rsid w:val="00F314F1"/>
    <w:rsid w:val="00F327EA"/>
    <w:rsid w:val="00F33641"/>
    <w:rsid w:val="00F33E3A"/>
    <w:rsid w:val="00F42842"/>
    <w:rsid w:val="00F43EE0"/>
    <w:rsid w:val="00F44DC1"/>
    <w:rsid w:val="00F46E40"/>
    <w:rsid w:val="00F4721F"/>
    <w:rsid w:val="00F4760A"/>
    <w:rsid w:val="00F524F2"/>
    <w:rsid w:val="00F529FE"/>
    <w:rsid w:val="00F52B8E"/>
    <w:rsid w:val="00F53CFD"/>
    <w:rsid w:val="00F54AF5"/>
    <w:rsid w:val="00F557E3"/>
    <w:rsid w:val="00F57032"/>
    <w:rsid w:val="00F61A60"/>
    <w:rsid w:val="00F61E78"/>
    <w:rsid w:val="00F62353"/>
    <w:rsid w:val="00F635C5"/>
    <w:rsid w:val="00F648B1"/>
    <w:rsid w:val="00F736E3"/>
    <w:rsid w:val="00F767E8"/>
    <w:rsid w:val="00F77CA8"/>
    <w:rsid w:val="00F807FF"/>
    <w:rsid w:val="00F8443A"/>
    <w:rsid w:val="00F86A3F"/>
    <w:rsid w:val="00F91297"/>
    <w:rsid w:val="00F9133B"/>
    <w:rsid w:val="00F921F3"/>
    <w:rsid w:val="00F9359A"/>
    <w:rsid w:val="00F95057"/>
    <w:rsid w:val="00F97730"/>
    <w:rsid w:val="00F97F01"/>
    <w:rsid w:val="00FA1792"/>
    <w:rsid w:val="00FA2333"/>
    <w:rsid w:val="00FB32A4"/>
    <w:rsid w:val="00FB4A22"/>
    <w:rsid w:val="00FB4A8D"/>
    <w:rsid w:val="00FB594D"/>
    <w:rsid w:val="00FC49BB"/>
    <w:rsid w:val="00FC7718"/>
    <w:rsid w:val="00FD28D8"/>
    <w:rsid w:val="00FD47EC"/>
    <w:rsid w:val="00FD544D"/>
    <w:rsid w:val="00FD616B"/>
    <w:rsid w:val="00FE07C2"/>
    <w:rsid w:val="00FE10B9"/>
    <w:rsid w:val="00FE1D5D"/>
    <w:rsid w:val="00FE367F"/>
    <w:rsid w:val="00FE6A13"/>
    <w:rsid w:val="00FF0DAE"/>
    <w:rsid w:val="00FF29DC"/>
    <w:rsid w:val="00FF38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xmlns:o="urn:schemas-microsoft-com:office:office" xmlns:v="urn:schemas-microsoft-com:vml" spidmax="12289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189F78C9"/>
  <w15:docId w15:val="{AEC734C6-B2D3-46B7-A3A0-7B8965EF4A88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false" w:defUIPriority="99" w:defSemiHidden="false" w:defUnhideWhenUsed="false" w:defQFormat="false" w:count="376">
    <w:lsdException w:name="Normal" w:uiPriority="0"/>
    <w:lsdException w:name="heading 1" w:uiPriority="9" w:qFormat="true"/>
    <w:lsdException w:name="heading 2" w:uiPriority="9" w:qFormat="true"/>
    <w:lsdException w:name="heading 3" w:uiPriority="1" w:qFormat="true"/>
    <w:lsdException w:name="heading 4" w:uiPriority="1" w:qFormat="true"/>
    <w:lsdException w:name="heading 5" w:uiPriority="9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uiPriority="8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8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semiHidden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1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/>
    <w:lsdException w:name="Emphasis" w:uiPriority="20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 w:unhideWhenUsed="true"/>
    <w:lsdException w:name="No Spacing" w:uiPriority="1" w:semiHidden="true" w:qFormat="true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true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true"/>
    <w:lsdException w:name="List Paragraph" w:uiPriority="72" w:semiHidden="true"/>
    <w:lsdException w:name="Quote" w:uiPriority="73" w:semiHidden="true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true"/>
    <w:lsdException w:name="Colorful Grid Accent 1" w:uiPriority="29" w:qFormat="true"/>
    <w:lsdException w:name="Light Shading Accent 2" w:uiPriority="30" w:qFormat="true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 w:semiHidden="true" w:qFormat="true"/>
    <w:lsdException w:name="Book Title" w:uiPriority="69" w:semiHidden="true" w:qFormat="true"/>
    <w:lsdException w:name="Bibliography" w:uiPriority="70" w:semiHidden="true" w:unhideWhenUsed="true"/>
    <w:lsdException w:name="TOC Heading" w:uiPriority="71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rsid w:val="00696F91"/>
    <w:rPr>
      <w:rFonts w:ascii="Cambria" w:hAnsi="Cambria"/>
      <w:lang w:eastAsia="en-US"/>
    </w:rPr>
  </w:style>
  <w:style w:type="paragraph" w:styleId="Heading1">
    <w:name w:val="heading 1"/>
    <w:next w:val="DJRbody"/>
    <w:link w:val="Heading1Char"/>
    <w:uiPriority w:val="9"/>
    <w:qFormat/>
    <w:rsid w:val="005E1C92"/>
    <w:pPr>
      <w:keepNext/>
      <w:keepLines/>
      <w:numPr>
        <w:numId w:val="15"/>
      </w:numPr>
      <w:spacing w:before="360" w:after="240" w:line="260" w:lineRule="atLeast"/>
      <w:outlineLvl w:val="0"/>
    </w:pPr>
    <w:rPr>
      <w:rFonts w:ascii="Arial" w:hAnsi="Arial" w:eastAsia="MS Gothic" w:cs="Arial"/>
      <w:b/>
      <w:bCs/>
      <w:color w:val="16145F" w:themeColor="accent3"/>
      <w:kern w:val="32"/>
      <w:sz w:val="32"/>
      <w:szCs w:val="40"/>
      <w:lang w:eastAsia="en-US"/>
    </w:rPr>
  </w:style>
  <w:style w:type="paragraph" w:styleId="Heading2">
    <w:name w:val="heading 2"/>
    <w:next w:val="DJRbody"/>
    <w:link w:val="Heading2Char"/>
    <w:uiPriority w:val="9"/>
    <w:qFormat/>
    <w:rsid w:val="00C40BFD"/>
    <w:pPr>
      <w:keepNext/>
      <w:keepLines/>
      <w:numPr>
        <w:ilvl w:val="1"/>
        <w:numId w:val="15"/>
      </w:numPr>
      <w:spacing w:before="240" w:after="120" w:line="320" w:lineRule="atLeast"/>
      <w:outlineLvl w:val="1"/>
    </w:pPr>
    <w:rPr>
      <w:rFonts w:ascii="Arial" w:hAnsi="Arial" w:eastAsiaTheme="majorEastAsia" w:cstheme="majorBidi"/>
      <w:b/>
      <w:color w:val="16145F" w:themeColor="accent3"/>
      <w:sz w:val="28"/>
      <w:szCs w:val="28"/>
      <w:lang w:eastAsia="en-US"/>
    </w:rPr>
  </w:style>
  <w:style w:type="paragraph" w:styleId="Heading3">
    <w:name w:val="heading 3"/>
    <w:next w:val="DJRbody"/>
    <w:link w:val="Heading3Char"/>
    <w:uiPriority w:val="1"/>
    <w:unhideWhenUsed/>
    <w:qFormat/>
    <w:rsid w:val="00C40BFD"/>
    <w:pPr>
      <w:keepNext/>
      <w:keepLines/>
      <w:numPr>
        <w:ilvl w:val="2"/>
        <w:numId w:val="15"/>
      </w:numPr>
      <w:spacing w:before="280" w:after="120" w:line="200" w:lineRule="atLeast"/>
      <w:outlineLvl w:val="2"/>
    </w:pPr>
    <w:rPr>
      <w:rFonts w:ascii="Arial" w:hAnsi="Arial" w:eastAsia="MS Gothic" w:cstheme="majorBidi"/>
      <w:b/>
      <w:bCs/>
      <w:color w:val="16145F" w:themeColor="accent3"/>
      <w:sz w:val="24"/>
      <w:szCs w:val="26"/>
      <w:lang w:eastAsia="en-US"/>
    </w:rPr>
  </w:style>
  <w:style w:type="paragraph" w:styleId="Heading4">
    <w:name w:val="heading 4"/>
    <w:next w:val="DJRbody"/>
    <w:link w:val="Heading4Char"/>
    <w:uiPriority w:val="1"/>
    <w:unhideWhenUsed/>
    <w:qFormat/>
    <w:rsid w:val="00C40BFD"/>
    <w:pPr>
      <w:keepNext/>
      <w:keepLines/>
      <w:spacing w:before="240" w:after="120" w:line="240" w:lineRule="atLeast"/>
      <w:ind w:left="680"/>
      <w:outlineLvl w:val="3"/>
    </w:pPr>
    <w:rPr>
      <w:rFonts w:ascii="Arial" w:hAnsi="Arial" w:eastAsia="MS Mincho" w:cstheme="majorBidi"/>
      <w:b/>
      <w:bCs/>
      <w:color w:val="16145F" w:themeColor="accent3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A062B1"/>
    <w:pPr>
      <w:spacing w:before="240" w:after="60"/>
      <w:ind w:left="680"/>
      <w:outlineLvl w:val="4"/>
    </w:pPr>
    <w:rPr>
      <w:rFonts w:ascii="Arial" w:hAnsi="Arial" w:eastAsia="MS Mincho" w:cstheme="majorBidi"/>
      <w:bCs/>
      <w:i/>
      <w:iCs/>
      <w:color w:val="16145F" w:themeColor="accent3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0BFD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03E6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0BFD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03E6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0BFD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0BFD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Heading1Char" w:customStyle="true">
    <w:name w:val="Heading 1 Char"/>
    <w:link w:val="Heading1"/>
    <w:uiPriority w:val="9"/>
    <w:rsid w:val="005E1C92"/>
    <w:rPr>
      <w:rFonts w:ascii="Arial" w:hAnsi="Arial" w:eastAsia="MS Gothic" w:cs="Arial"/>
      <w:b/>
      <w:bCs/>
      <w:color w:val="16145F" w:themeColor="accent3"/>
      <w:kern w:val="32"/>
      <w:sz w:val="32"/>
      <w:szCs w:val="40"/>
      <w:lang w:eastAsia="en-US"/>
    </w:rPr>
  </w:style>
  <w:style w:type="character" w:styleId="Heading2Char" w:customStyle="true">
    <w:name w:val="Heading 2 Char"/>
    <w:link w:val="Heading2"/>
    <w:uiPriority w:val="9"/>
    <w:rsid w:val="00C40BFD"/>
    <w:rPr>
      <w:rFonts w:ascii="Arial" w:hAnsi="Arial" w:eastAsiaTheme="majorEastAsia" w:cstheme="majorBidi"/>
      <w:b/>
      <w:color w:val="16145F" w:themeColor="accent3"/>
      <w:sz w:val="28"/>
      <w:szCs w:val="28"/>
      <w:lang w:eastAsia="en-US"/>
    </w:rPr>
  </w:style>
  <w:style w:type="character" w:styleId="Heading3Char" w:customStyle="true">
    <w:name w:val="Heading 3 Char"/>
    <w:link w:val="Heading3"/>
    <w:uiPriority w:val="1"/>
    <w:rsid w:val="00C40BFD"/>
    <w:rPr>
      <w:rFonts w:ascii="Arial" w:hAnsi="Arial" w:eastAsia="MS Gothic" w:cstheme="majorBidi"/>
      <w:b/>
      <w:bCs/>
      <w:color w:val="16145F" w:themeColor="accent3"/>
      <w:sz w:val="24"/>
      <w:szCs w:val="26"/>
      <w:lang w:eastAsia="en-US"/>
    </w:rPr>
  </w:style>
  <w:style w:type="character" w:styleId="Heading4Char" w:customStyle="true">
    <w:name w:val="Heading 4 Char"/>
    <w:link w:val="Heading4"/>
    <w:uiPriority w:val="1"/>
    <w:rsid w:val="00C40BFD"/>
    <w:rPr>
      <w:rFonts w:ascii="Arial" w:hAnsi="Arial" w:eastAsia="MS Mincho" w:cstheme="majorBidi"/>
      <w:b/>
      <w:bCs/>
      <w:color w:val="16145F" w:themeColor="accent3"/>
      <w:sz w:val="22"/>
      <w:lang w:eastAsia="en-US"/>
    </w:rPr>
  </w:style>
  <w:style w:type="paragraph" w:styleId="DJRbodynospace" w:customStyle="true">
    <w:name w:val="DJR body no space"/>
    <w:basedOn w:val="DJRbody"/>
    <w:rsid w:val="00CC02DC"/>
    <w:pPr>
      <w:spacing w:after="0"/>
    </w:pPr>
  </w:style>
  <w:style w:type="character" w:styleId="FollowedHyperlink">
    <w:name w:val="FollowedHyperlink"/>
    <w:uiPriority w:val="99"/>
    <w:rsid w:val="00DC6466"/>
    <w:rPr>
      <w:color w:val="00529B" w:themeColor="accent2"/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EF5AD7"/>
    <w:pPr>
      <w:spacing w:after="60"/>
      <w:jc w:val="center"/>
    </w:pPr>
    <w:rPr>
      <w:rFonts w:ascii="Calibri Light" w:hAnsi="Calibri Light" w:eastAsiaTheme="majorEastAsia" w:cstheme="majorBidi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3D2333"/>
    <w:rPr>
      <w:rFonts w:ascii="Arial" w:hAnsi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semiHidden/>
    <w:rsid w:val="00DA7946"/>
  </w:style>
  <w:style w:type="paragraph" w:styleId="DJRreportsubtitlecover" w:customStyle="true">
    <w:name w:val="DJR report subtitle cover"/>
    <w:basedOn w:val="Normal"/>
    <w:uiPriority w:val="4"/>
    <w:rsid w:val="007722AD"/>
    <w:pPr>
      <w:spacing w:after="120" w:line="380" w:lineRule="atLeast"/>
    </w:pPr>
    <w:rPr>
      <w:rFonts w:ascii="Arial" w:hAnsi="Arial"/>
      <w:color w:val="16145F" w:themeColor="accent3"/>
      <w:sz w:val="32"/>
      <w:szCs w:val="30"/>
    </w:rPr>
  </w:style>
  <w:style w:type="paragraph" w:styleId="FootnoteText">
    <w:name w:val="footnote text"/>
    <w:basedOn w:val="Normal"/>
    <w:link w:val="FootnoteTextChar"/>
    <w:uiPriority w:val="8"/>
    <w:rsid w:val="003072C6"/>
    <w:pPr>
      <w:spacing w:before="60" w:after="60" w:line="200" w:lineRule="atLeast"/>
    </w:pPr>
    <w:rPr>
      <w:rFonts w:ascii="Arial" w:hAnsi="Arial" w:eastAsia="MS Gothic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974F0"/>
    <w:pPr>
      <w:keepNext/>
      <w:keepLines/>
      <w:tabs>
        <w:tab w:val="right" w:leader="dot" w:pos="10204"/>
      </w:tabs>
      <w:spacing w:before="160" w:after="60" w:line="270" w:lineRule="atLeast"/>
    </w:pPr>
    <w:rPr>
      <w:rFonts w:ascii="Arial" w:hAnsi="Arial"/>
      <w:b/>
      <w:noProof/>
      <w:color w:val="000000" w:themeColor="text1"/>
    </w:rPr>
  </w:style>
  <w:style w:type="paragraph" w:styleId="TOC2">
    <w:name w:val="toc 2"/>
    <w:basedOn w:val="Normal"/>
    <w:next w:val="Normal"/>
    <w:uiPriority w:val="39"/>
    <w:rsid w:val="00D137B0"/>
    <w:pPr>
      <w:keepNext/>
      <w:keepLines/>
      <w:tabs>
        <w:tab w:val="left" w:pos="426"/>
        <w:tab w:val="right" w:leader="dot" w:pos="10204"/>
      </w:tabs>
      <w:spacing w:after="60" w:line="270" w:lineRule="atLeast"/>
    </w:pPr>
    <w:rPr>
      <w:rFonts w:ascii="Arial" w:hAnsi="Arial"/>
      <w:noProof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styleId="DJRreportmaintitlecover" w:customStyle="true">
    <w:name w:val="DJR report main title cover"/>
    <w:uiPriority w:val="4"/>
    <w:rsid w:val="00382402"/>
    <w:pPr>
      <w:keepLines/>
      <w:spacing w:after="240" w:line="580" w:lineRule="atLeast"/>
    </w:pPr>
    <w:rPr>
      <w:rFonts w:ascii="Arial" w:hAnsi="Arial"/>
      <w:b/>
      <w:bCs/>
      <w:color w:val="16145F" w:themeColor="accent3"/>
      <w:sz w:val="52"/>
      <w:szCs w:val="50"/>
      <w:lang w:eastAsia="en-US"/>
    </w:rPr>
  </w:style>
  <w:style w:type="character" w:styleId="Heading5Char" w:customStyle="true">
    <w:name w:val="Heading 5 Char"/>
    <w:link w:val="Heading5"/>
    <w:uiPriority w:val="9"/>
    <w:semiHidden/>
    <w:rsid w:val="00A062B1"/>
    <w:rPr>
      <w:rFonts w:ascii="Arial" w:hAnsi="Arial" w:eastAsia="MS Mincho" w:cstheme="majorBidi"/>
      <w:bCs/>
      <w:i/>
      <w:iCs/>
      <w:color w:val="16145F" w:themeColor="accent3"/>
      <w:sz w:val="22"/>
      <w:szCs w:val="26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styleId="DocumentMapChar" w:customStyle="true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DC6466"/>
    <w:rPr>
      <w:color w:val="007DC3" w:themeColor="accent1"/>
      <w:u w:val="dotted"/>
    </w:rPr>
  </w:style>
  <w:style w:type="numbering" w:styleId="DJRHeading1" w:customStyle="true">
    <w:name w:val="DJR Heading 1"/>
    <w:uiPriority w:val="99"/>
    <w:rsid w:val="000B1B83"/>
    <w:pPr>
      <w:numPr>
        <w:numId w:val="7"/>
      </w:numPr>
    </w:p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40BFD"/>
    <w:pPr>
      <w:spacing w:after="120"/>
    </w:pPr>
  </w:style>
  <w:style w:type="character" w:styleId="BodyTextChar" w:customStyle="true">
    <w:name w:val="Body Text Char"/>
    <w:basedOn w:val="DefaultParagraphFont"/>
    <w:link w:val="BodyText"/>
    <w:uiPriority w:val="1"/>
    <w:semiHidden/>
    <w:rsid w:val="00C40BFD"/>
    <w:rPr>
      <w:rFonts w:ascii="Cambria" w:hAnsi="Cambria"/>
      <w:lang w:eastAsia="en-US"/>
    </w:rPr>
  </w:style>
  <w:style w:type="paragraph" w:styleId="DJRfooter" w:customStyle="true">
    <w:name w:val="DJR footer"/>
    <w:uiPriority w:val="11"/>
    <w:rsid w:val="00140BA7"/>
    <w:pPr>
      <w:tabs>
        <w:tab w:val="right" w:pos="9299"/>
      </w:tabs>
      <w:spacing w:after="40"/>
    </w:pPr>
    <w:rPr>
      <w:rFonts w:ascii="Arial" w:hAnsi="Arial" w:cs="Arial"/>
      <w:szCs w:val="18"/>
      <w:lang w:eastAsia="en-US"/>
    </w:rPr>
  </w:style>
  <w:style w:type="character" w:styleId="Heading6Char" w:customStyle="true">
    <w:name w:val="Heading 6 Char"/>
    <w:basedOn w:val="DefaultParagraphFont"/>
    <w:link w:val="Heading6"/>
    <w:uiPriority w:val="9"/>
    <w:semiHidden/>
    <w:rsid w:val="00C40BFD"/>
    <w:rPr>
      <w:rFonts w:asciiTheme="majorHAnsi" w:hAnsiTheme="majorHAnsi" w:eastAsiaTheme="majorEastAsia" w:cstheme="majorBidi"/>
      <w:color w:val="003E61" w:themeColor="accent1" w:themeShade="7F"/>
      <w:lang w:eastAsia="en-US"/>
    </w:rPr>
  </w:style>
  <w:style w:type="paragraph" w:styleId="DJRheader" w:customStyle="true">
    <w:name w:val="DJR header"/>
    <w:basedOn w:val="DJRfooter"/>
    <w:uiPriority w:val="11"/>
    <w:rsid w:val="004B65F7"/>
    <w:pPr>
      <w:tabs>
        <w:tab w:val="clear" w:pos="9299"/>
        <w:tab w:val="right" w:pos="8505"/>
      </w:tabs>
      <w:ind w:left="284"/>
    </w:pPr>
    <w:rPr>
      <w:color w:val="FFFFFF" w:themeColor="background1"/>
    </w:rPr>
  </w:style>
  <w:style w:type="character" w:styleId="Strong">
    <w:name w:val="Strong"/>
    <w:uiPriority w:val="22"/>
    <w:rsid w:val="00EF5AD7"/>
    <w:rPr>
      <w:b/>
      <w:bCs/>
    </w:rPr>
  </w:style>
  <w:style w:type="character" w:styleId="Heading7Char" w:customStyle="true">
    <w:name w:val="Heading 7 Char"/>
    <w:basedOn w:val="DefaultParagraphFont"/>
    <w:link w:val="Heading7"/>
    <w:uiPriority w:val="9"/>
    <w:semiHidden/>
    <w:rsid w:val="00C40BFD"/>
    <w:rPr>
      <w:rFonts w:asciiTheme="majorHAnsi" w:hAnsiTheme="majorHAnsi" w:eastAsiaTheme="majorEastAsia" w:cstheme="majorBidi"/>
      <w:i/>
      <w:iCs/>
      <w:color w:val="003E61" w:themeColor="accent1" w:themeShade="7F"/>
      <w:lang w:eastAsia="en-US"/>
    </w:rPr>
  </w:style>
  <w:style w:type="paragraph" w:styleId="DJRTOCheadingreport" w:customStyle="true">
    <w:name w:val="DJR TOC heading report"/>
    <w:link w:val="DJRTOCheadingreportChar"/>
    <w:uiPriority w:val="5"/>
    <w:rsid w:val="00911976"/>
    <w:rPr>
      <w:rFonts w:ascii="Arial" w:hAnsi="Arial" w:eastAsia="MS Gothic" w:cs="Arial"/>
      <w:b/>
      <w:bCs/>
      <w:color w:val="16145F" w:themeColor="accent3"/>
      <w:kern w:val="32"/>
      <w:sz w:val="40"/>
      <w:szCs w:val="40"/>
      <w:lang w:eastAsia="en-US"/>
    </w:rPr>
  </w:style>
  <w:style w:type="character" w:styleId="DJRTOCheadingreportChar" w:customStyle="true">
    <w:name w:val="DJR TOC heading report Char"/>
    <w:link w:val="DJRTOCheadingreport"/>
    <w:uiPriority w:val="5"/>
    <w:rsid w:val="00911976"/>
    <w:rPr>
      <w:rFonts w:ascii="Arial" w:hAnsi="Arial" w:eastAsia="MS Gothic" w:cs="Arial"/>
      <w:b/>
      <w:bCs/>
      <w:color w:val="16145F" w:themeColor="accent3"/>
      <w:kern w:val="32"/>
      <w:sz w:val="40"/>
      <w:szCs w:val="40"/>
      <w:lang w:eastAsia="en-US"/>
    </w:rPr>
  </w:style>
  <w:style w:type="character" w:styleId="Heading8Char" w:customStyle="true">
    <w:name w:val="Heading 8 Char"/>
    <w:basedOn w:val="DefaultParagraphFont"/>
    <w:link w:val="Heading8"/>
    <w:uiPriority w:val="9"/>
    <w:semiHidden/>
    <w:rsid w:val="00C40BFD"/>
    <w:rPr>
      <w:rFonts w:asciiTheme="majorHAnsi" w:hAnsiTheme="majorHAnsi" w:eastAsiaTheme="majorEastAsia" w:cstheme="majorBidi"/>
      <w:color w:val="272727" w:themeColor="text1" w:themeTint="D8"/>
      <w:sz w:val="21"/>
      <w:szCs w:val="21"/>
      <w:lang w:eastAsia="en-US"/>
    </w:rPr>
  </w:style>
  <w:style w:type="character" w:styleId="Heading9Char" w:customStyle="true">
    <w:name w:val="Heading 9 Char"/>
    <w:basedOn w:val="DefaultParagraphFont"/>
    <w:link w:val="Heading9"/>
    <w:uiPriority w:val="9"/>
    <w:semiHidden/>
    <w:rsid w:val="00C40BFD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en-US"/>
    </w:rPr>
  </w:style>
  <w:style w:type="numbering" w:styleId="ZZBullets" w:customStyle="true">
    <w:name w:val="ZZ Bullets"/>
    <w:rsid w:val="00B1331D"/>
    <w:pPr>
      <w:numPr>
        <w:numId w:val="1"/>
      </w:numPr>
    </w:pPr>
  </w:style>
  <w:style w:type="numbering" w:styleId="DJRHeadingnumber" w:customStyle="true">
    <w:name w:val="DJR Heading number"/>
    <w:uiPriority w:val="99"/>
    <w:rsid w:val="00CE640F"/>
    <w:pPr>
      <w:numPr>
        <w:numId w:val="8"/>
      </w:numPr>
    </w:pPr>
  </w:style>
  <w:style w:type="character" w:styleId="SubtitleChar" w:customStyle="true">
    <w:name w:val="Subtitle Char"/>
    <w:link w:val="Subtitle"/>
    <w:uiPriority w:val="11"/>
    <w:semiHidden/>
    <w:rsid w:val="00024960"/>
    <w:rPr>
      <w:rFonts w:ascii="Calibri Light" w:hAnsi="Calibri Light" w:eastAsiaTheme="majorEastAsia" w:cstheme="majorBidi"/>
      <w:sz w:val="24"/>
      <w:szCs w:val="24"/>
      <w:lang w:eastAsia="en-US"/>
    </w:rPr>
  </w:style>
  <w:style w:type="numbering" w:styleId="ZZNumbersdigit" w:customStyle="true">
    <w:name w:val="ZZ Numbers digit"/>
    <w:rsid w:val="00AF5978"/>
    <w:pPr>
      <w:numPr>
        <w:numId w:val="2"/>
      </w:numPr>
    </w:pPr>
  </w:style>
  <w:style w:type="numbering" w:styleId="ZZNumbersloweralpha" w:customStyle="true">
    <w:name w:val="ZZ Numbers lower alpha"/>
    <w:basedOn w:val="NoList"/>
    <w:rsid w:val="00EF76EE"/>
    <w:pPr>
      <w:numPr>
        <w:numId w:val="3"/>
      </w:numPr>
    </w:pPr>
  </w:style>
  <w:style w:type="numbering" w:styleId="ZZQuotebullets" w:customStyle="true">
    <w:name w:val="ZZ Quote bullets"/>
    <w:basedOn w:val="ZZNumbersdigit"/>
    <w:rsid w:val="00317505"/>
    <w:pPr>
      <w:numPr>
        <w:numId w:val="5"/>
      </w:numPr>
    </w:pPr>
  </w:style>
  <w:style w:type="numbering" w:styleId="ZZNumberslowerromanindent" w:customStyle="true">
    <w:name w:val="ZZ Numbers lower roman indent"/>
    <w:basedOn w:val="ZZQuotebullets"/>
    <w:rsid w:val="00575097"/>
    <w:pPr>
      <w:numPr>
        <w:numId w:val="4"/>
      </w:numPr>
    </w:pPr>
  </w:style>
  <w:style w:type="numbering" w:styleId="ZZTablebullets" w:customStyle="true">
    <w:name w:val="ZZ Table bullets"/>
    <w:basedOn w:val="NoList"/>
    <w:rsid w:val="008669BE"/>
    <w:pPr>
      <w:numPr>
        <w:numId w:val="6"/>
      </w:numPr>
    </w:pPr>
  </w:style>
  <w:style w:type="paragraph" w:styleId="DJRbody" w:customStyle="true">
    <w:name w:val="DJR body"/>
    <w:qFormat/>
    <w:rsid w:val="00C40BFD"/>
    <w:pPr>
      <w:spacing w:after="120" w:line="250" w:lineRule="atLeast"/>
      <w:ind w:left="680"/>
    </w:pPr>
    <w:rPr>
      <w:rFonts w:ascii="Arial" w:hAnsi="Arial" w:eastAsia="Times"/>
      <w:sz w:val="22"/>
      <w:lang w:eastAsia="en-US"/>
    </w:rPr>
  </w:style>
  <w:style w:type="paragraph" w:styleId="DJRbullet1" w:customStyle="true">
    <w:name w:val="DJR bullet 1"/>
    <w:basedOn w:val="DJRbody"/>
    <w:qFormat/>
    <w:rsid w:val="00C40BFD"/>
    <w:pPr>
      <w:numPr>
        <w:numId w:val="16"/>
      </w:numPr>
      <w:spacing w:after="40"/>
    </w:pPr>
  </w:style>
  <w:style w:type="paragraph" w:styleId="DJRtabletext" w:customStyle="true">
    <w:name w:val="DJR table text"/>
    <w:uiPriority w:val="3"/>
    <w:qFormat/>
    <w:rsid w:val="00C40BFD"/>
    <w:pPr>
      <w:spacing w:before="80" w:after="60"/>
    </w:pPr>
    <w:rPr>
      <w:rFonts w:ascii="Arial" w:hAnsi="Arial"/>
      <w:sz w:val="22"/>
      <w:lang w:eastAsia="en-US"/>
    </w:rPr>
  </w:style>
  <w:style w:type="paragraph" w:styleId="DJRtablecaption" w:customStyle="true">
    <w:name w:val="DJR table caption"/>
    <w:next w:val="DJRbody"/>
    <w:uiPriority w:val="3"/>
    <w:qFormat/>
    <w:rsid w:val="00C40BFD"/>
    <w:pPr>
      <w:keepNext/>
      <w:keepLines/>
      <w:spacing w:before="240" w:after="120" w:line="240" w:lineRule="atLeast"/>
      <w:ind w:left="680"/>
    </w:pPr>
    <w:rPr>
      <w:rFonts w:ascii="Arial" w:hAnsi="Arial"/>
      <w:i/>
      <w:color w:val="000000" w:themeColor="text1"/>
      <w:sz w:val="22"/>
      <w:lang w:eastAsia="en-US"/>
    </w:rPr>
  </w:style>
  <w:style w:type="paragraph" w:styleId="DJRIntrobodybold115" w:customStyle="true">
    <w:name w:val="DJR Intro body bold 11.5"/>
    <w:basedOn w:val="DJRbody"/>
    <w:uiPriority w:val="11"/>
    <w:rsid w:val="003D12C5"/>
    <w:pPr>
      <w:spacing w:after="240"/>
    </w:pPr>
    <w:rPr>
      <w:b/>
      <w:sz w:val="23"/>
    </w:rPr>
  </w:style>
  <w:style w:type="paragraph" w:styleId="DJRfigurecaption" w:customStyle="true">
    <w:name w:val="DJR figure caption"/>
    <w:next w:val="DJRbody"/>
    <w:rsid w:val="00747AA3"/>
    <w:pPr>
      <w:keepNext/>
      <w:keepLines/>
      <w:spacing w:before="240" w:after="120"/>
      <w:ind w:left="680"/>
    </w:pPr>
    <w:rPr>
      <w:rFonts w:ascii="Arial" w:hAnsi="Arial"/>
      <w:i/>
      <w:color w:val="000000" w:themeColor="text1"/>
      <w:sz w:val="22"/>
      <w:lang w:eastAsia="en-US"/>
    </w:rPr>
  </w:style>
  <w:style w:type="paragraph" w:styleId="DJRbullet2" w:customStyle="true">
    <w:name w:val="DJR bullet 2"/>
    <w:basedOn w:val="DJRbody"/>
    <w:uiPriority w:val="2"/>
    <w:qFormat/>
    <w:rsid w:val="0033503B"/>
    <w:pPr>
      <w:numPr>
        <w:ilvl w:val="1"/>
        <w:numId w:val="16"/>
      </w:numPr>
      <w:spacing w:after="40"/>
    </w:pPr>
  </w:style>
  <w:style w:type="paragraph" w:styleId="DJRbodyafterbullets" w:customStyle="true">
    <w:name w:val="DJR body after bullets"/>
    <w:basedOn w:val="DJRbody"/>
    <w:uiPriority w:val="11"/>
    <w:rsid w:val="00F95057"/>
    <w:pPr>
      <w:spacing w:before="120"/>
    </w:pPr>
  </w:style>
  <w:style w:type="paragraph" w:styleId="DJRtablebullet2" w:customStyle="true">
    <w:name w:val="DJR table bullet 2"/>
    <w:basedOn w:val="DJRtabletext"/>
    <w:uiPriority w:val="11"/>
    <w:rsid w:val="00F95057"/>
    <w:pPr>
      <w:numPr>
        <w:ilvl w:val="1"/>
        <w:numId w:val="14"/>
      </w:numPr>
    </w:pPr>
  </w:style>
  <w:style w:type="paragraph" w:styleId="DJRtablebullet1" w:customStyle="true">
    <w:name w:val="DJR table bullet 1"/>
    <w:basedOn w:val="DJRtabletext"/>
    <w:uiPriority w:val="3"/>
    <w:qFormat/>
    <w:rsid w:val="00C40BFD"/>
    <w:pPr>
      <w:ind w:left="227" w:hanging="227"/>
    </w:pPr>
  </w:style>
  <w:style w:type="paragraph" w:styleId="DJRbulletafternumbers1" w:customStyle="true">
    <w:name w:val="DJR bullet after numbers 1"/>
    <w:basedOn w:val="DJRbody"/>
    <w:uiPriority w:val="4"/>
    <w:rsid w:val="00AF5978"/>
    <w:pPr>
      <w:numPr>
        <w:numId w:val="2"/>
      </w:numPr>
    </w:pPr>
  </w:style>
  <w:style w:type="character" w:styleId="FootnoteTextChar" w:customStyle="true">
    <w:name w:val="Footnote Text Char"/>
    <w:link w:val="FootnoteText"/>
    <w:uiPriority w:val="8"/>
    <w:rsid w:val="00F95057"/>
    <w:rPr>
      <w:rFonts w:ascii="Arial" w:hAnsi="Arial" w:eastAsia="MS Gothic" w:cs="Arial"/>
      <w:sz w:val="16"/>
      <w:szCs w:val="16"/>
      <w:lang w:eastAsia="en-US"/>
    </w:rPr>
  </w:style>
  <w:style w:type="paragraph" w:styleId="DJRnumberdigit" w:customStyle="true">
    <w:name w:val="DJR number digit"/>
    <w:basedOn w:val="DJRbody"/>
    <w:uiPriority w:val="2"/>
    <w:rsid w:val="00F95057"/>
    <w:pPr>
      <w:numPr>
        <w:numId w:val="12"/>
      </w:numPr>
    </w:pPr>
  </w:style>
  <w:style w:type="paragraph" w:styleId="DJRnumberloweralphaindent" w:customStyle="true">
    <w:name w:val="DJR number lower alpha indent"/>
    <w:basedOn w:val="DJRbody"/>
    <w:uiPriority w:val="3"/>
    <w:rsid w:val="008E5250"/>
    <w:pPr>
      <w:numPr>
        <w:numId w:val="9"/>
      </w:numPr>
    </w:pPr>
  </w:style>
  <w:style w:type="paragraph" w:styleId="DJRnumberdigitindent" w:customStyle="true">
    <w:name w:val="DJR number digit indent"/>
    <w:basedOn w:val="DJRnumberloweralphaindent"/>
    <w:uiPriority w:val="3"/>
    <w:rsid w:val="00F95057"/>
  </w:style>
  <w:style w:type="paragraph" w:styleId="DJRnumberloweralpha" w:customStyle="true">
    <w:name w:val="DJR number lower alpha"/>
    <w:basedOn w:val="DJRbody"/>
    <w:uiPriority w:val="3"/>
    <w:rsid w:val="00F95057"/>
    <w:pPr>
      <w:numPr>
        <w:numId w:val="3"/>
      </w:numPr>
      <w:tabs>
        <w:tab w:val="num" w:pos="397"/>
      </w:tabs>
    </w:pPr>
  </w:style>
  <w:style w:type="paragraph" w:styleId="DJRnumberlowerroman" w:customStyle="true">
    <w:name w:val="DJR number lower roman"/>
    <w:basedOn w:val="DJRbody"/>
    <w:uiPriority w:val="3"/>
    <w:rsid w:val="009B0A8B"/>
    <w:pPr>
      <w:numPr>
        <w:numId w:val="11"/>
      </w:numPr>
    </w:pPr>
  </w:style>
  <w:style w:type="paragraph" w:styleId="DJRnumberlowerromanindent" w:customStyle="true">
    <w:name w:val="DJR number lower roman indent"/>
    <w:basedOn w:val="DJRbody"/>
    <w:uiPriority w:val="3"/>
    <w:rsid w:val="00575097"/>
    <w:pPr>
      <w:numPr>
        <w:numId w:val="4"/>
      </w:numPr>
    </w:pPr>
  </w:style>
  <w:style w:type="paragraph" w:styleId="DJRquote" w:customStyle="true">
    <w:name w:val="DJR quote"/>
    <w:basedOn w:val="DJRbody"/>
    <w:uiPriority w:val="4"/>
    <w:rsid w:val="00317505"/>
    <w:pPr>
      <w:ind w:left="964"/>
    </w:pPr>
    <w:rPr>
      <w:i/>
      <w:szCs w:val="18"/>
    </w:rPr>
  </w:style>
  <w:style w:type="paragraph" w:styleId="DJRtablefigurenote" w:customStyle="true">
    <w:name w:val="DJR table/figure note"/>
    <w:uiPriority w:val="4"/>
    <w:rsid w:val="00747AA3"/>
    <w:pPr>
      <w:spacing w:before="60" w:after="60" w:line="220" w:lineRule="exact"/>
      <w:ind w:left="680"/>
    </w:pPr>
    <w:rPr>
      <w:rFonts w:ascii="Arial" w:hAnsi="Arial"/>
      <w:sz w:val="18"/>
      <w:lang w:eastAsia="en-US"/>
    </w:rPr>
  </w:style>
  <w:style w:type="paragraph" w:styleId="DJRbodyaftertablefigure" w:customStyle="true">
    <w:name w:val="DJR body after table/figure"/>
    <w:basedOn w:val="DJRbody"/>
    <w:next w:val="DJRbody"/>
    <w:uiPriority w:val="1"/>
    <w:rsid w:val="00F95057"/>
    <w:pPr>
      <w:spacing w:before="240"/>
    </w:pPr>
  </w:style>
  <w:style w:type="paragraph" w:styleId="DJRbulletafternumbers2" w:customStyle="true">
    <w:name w:val="DJR bullet after numbers 2"/>
    <w:basedOn w:val="DJRbody"/>
    <w:rsid w:val="00AF5978"/>
    <w:pPr>
      <w:numPr>
        <w:ilvl w:val="1"/>
        <w:numId w:val="2"/>
      </w:numPr>
    </w:pPr>
  </w:style>
  <w:style w:type="paragraph" w:styleId="DJRquotebullet1" w:customStyle="true">
    <w:name w:val="DJR quote bullet 1"/>
    <w:basedOn w:val="DJRquote"/>
    <w:rsid w:val="00317505"/>
    <w:pPr>
      <w:numPr>
        <w:numId w:val="5"/>
      </w:numPr>
    </w:pPr>
  </w:style>
  <w:style w:type="paragraph" w:styleId="DJRquotebullet2" w:customStyle="true">
    <w:name w:val="DJR quote bullet 2"/>
    <w:basedOn w:val="DJRquote"/>
    <w:rsid w:val="00317505"/>
    <w:pPr>
      <w:numPr>
        <w:ilvl w:val="1"/>
        <w:numId w:val="5"/>
      </w:numPr>
    </w:pPr>
  </w:style>
  <w:style w:type="paragraph" w:styleId="DJRtablecolheadwhite" w:customStyle="true">
    <w:name w:val="DJR table col head white"/>
    <w:basedOn w:val="Normal"/>
    <w:uiPriority w:val="11"/>
    <w:qFormat/>
    <w:rsid w:val="00432D53"/>
    <w:pPr>
      <w:spacing w:before="80" w:after="60"/>
    </w:pPr>
    <w:rPr>
      <w:rFonts w:ascii="Arial" w:hAnsi="Arial"/>
      <w:b/>
      <w:color w:val="FFFFFF" w:themeColor="background1"/>
      <w:sz w:val="22"/>
    </w:rPr>
  </w:style>
  <w:style w:type="table" w:styleId="DJRtablestyleNavy" w:customStyle="true">
    <w:name w:val="DJR table style Navy"/>
    <w:basedOn w:val="TableNormal"/>
    <w:uiPriority w:val="99"/>
    <w:rsid w:val="00730A79"/>
    <w:rPr>
      <w:rFonts w:ascii="Arial" w:hAnsi="Arial"/>
    </w:rPr>
    <w:tblPr>
      <w:tblBorders>
        <w:top w:val="single" w:color="16145F" w:themeColor="text2" w:sz="4" w:space="0"/>
        <w:left w:val="single" w:color="16145F" w:themeColor="text2" w:sz="4" w:space="0"/>
        <w:bottom w:val="single" w:color="16145F" w:themeColor="text2" w:sz="4" w:space="0"/>
        <w:right w:val="single" w:color="16145F" w:themeColor="text2" w:sz="4" w:space="0"/>
        <w:insideH w:val="single" w:color="16145F" w:themeColor="text2" w:sz="4" w:space="0"/>
        <w:insideV w:val="single" w:color="16145F" w:themeColor="text2" w:sz="4" w:space="0"/>
      </w:tblBorders>
    </w:tblPr>
    <w:tcPr>
      <w:shd w:val="clear" w:color="auto" w:fill="auto"/>
    </w:tcPr>
    <w:tblStylePr w:type="firstRow">
      <w:tblPr/>
      <w:tcPr>
        <w:tcBorders>
          <w:insideV w:val="single" w:color="FFFFFF" w:themeColor="background1" w:sz="4" w:space="0"/>
        </w:tcBorders>
        <w:shd w:val="clear" w:color="auto" w:fill="16145F" w:themeFill="text2"/>
      </w:tcPr>
    </w:tblStylePr>
  </w:style>
  <w:style w:type="table" w:styleId="DJRReporttablestyleNavy" w:customStyle="true">
    <w:name w:val="DJR Report table style Navy"/>
    <w:basedOn w:val="TableNormal"/>
    <w:uiPriority w:val="99"/>
    <w:rsid w:val="00CC7050"/>
    <w:rPr>
      <w:rFonts w:ascii="Arial" w:hAnsi="Arial"/>
    </w:rPr>
    <w:tblPr>
      <w:tblInd w:w="680" w:type="dxa"/>
      <w:tblBorders>
        <w:top w:val="single" w:color="16145F" w:themeColor="text2" w:sz="4" w:space="0"/>
        <w:left w:val="single" w:color="16145F" w:themeColor="text2" w:sz="4" w:space="0"/>
        <w:bottom w:val="single" w:color="16145F" w:themeColor="text2" w:sz="4" w:space="0"/>
        <w:right w:val="single" w:color="16145F" w:themeColor="text2" w:sz="4" w:space="0"/>
        <w:insideH w:val="single" w:color="16145F" w:themeColor="text2" w:sz="4" w:space="0"/>
        <w:insideV w:val="single" w:color="16145F" w:themeColor="text2" w:sz="4" w:space="0"/>
      </w:tblBorders>
    </w:tblPr>
    <w:tblStylePr w:type="firstRow">
      <w:tblPr/>
      <w:tcPr>
        <w:tcBorders>
          <w:insideV w:val="single" w:color="FFFFFF" w:themeColor="background1" w:sz="4" w:space="0"/>
        </w:tcBorders>
        <w:shd w:val="clear" w:color="auto" w:fill="16145F" w:themeFill="text2"/>
      </w:tcPr>
    </w:tblStylePr>
  </w:style>
  <w:style w:type="numbering" w:styleId="zzzznumberloweralphaindent" w:customStyle="true">
    <w:name w:val="zzzz number lower alpha indent"/>
    <w:uiPriority w:val="99"/>
    <w:rsid w:val="008E5250"/>
    <w:pPr>
      <w:numPr>
        <w:numId w:val="9"/>
      </w:numPr>
    </w:pPr>
  </w:style>
  <w:style w:type="paragraph" w:styleId="Heading2notappearinginTOC" w:customStyle="true">
    <w:name w:val="Heading 2 (not appearing in TOC)"/>
    <w:qFormat/>
    <w:rsid w:val="001131D6"/>
    <w:pPr>
      <w:spacing w:before="160" w:after="120"/>
      <w:ind w:left="680"/>
    </w:pPr>
    <w:rPr>
      <w:rFonts w:ascii="Arial" w:hAnsi="Arial"/>
      <w:b/>
      <w:color w:val="16145F" w:themeColor="accent3"/>
      <w:sz w:val="28"/>
      <w:szCs w:val="28"/>
      <w:lang w:eastAsia="en-US"/>
    </w:rPr>
  </w:style>
  <w:style w:type="paragraph" w:styleId="DJRsmallgapbetweentables" w:customStyle="true">
    <w:name w:val="DJR small gap between tables"/>
    <w:basedOn w:val="DJRbodynospace"/>
    <w:rsid w:val="002E4A35"/>
    <w:pPr>
      <w:spacing w:line="120" w:lineRule="atLeast"/>
    </w:pPr>
    <w:rPr>
      <w:sz w:val="12"/>
    </w:rPr>
  </w:style>
  <w:style w:type="numbering" w:styleId="zzDJRbullets" w:customStyle="true">
    <w:name w:val="zz DJR bullets"/>
    <w:uiPriority w:val="99"/>
    <w:rsid w:val="00246AB1"/>
    <w:pPr>
      <w:numPr>
        <w:numId w:val="10"/>
      </w:numPr>
    </w:pPr>
  </w:style>
  <w:style w:type="numbering" w:styleId="zznumberloweralpharoman" w:customStyle="true">
    <w:name w:val="zz number lower alpha roman"/>
    <w:uiPriority w:val="99"/>
    <w:rsid w:val="00BD1590"/>
    <w:pPr>
      <w:numPr>
        <w:numId w:val="11"/>
      </w:numPr>
    </w:pPr>
  </w:style>
  <w:style w:type="numbering" w:styleId="zzDJRnumberdigit" w:customStyle="true">
    <w:name w:val="zz DJR number digit"/>
    <w:uiPriority w:val="99"/>
    <w:rsid w:val="0092109A"/>
    <w:pPr>
      <w:numPr>
        <w:numId w:val="13"/>
      </w:numPr>
    </w:pPr>
  </w:style>
  <w:style w:type="character" w:styleId="DJRbodycontentcontrolbox" w:customStyle="true">
    <w:name w:val="DJR body content control box"/>
    <w:basedOn w:val="DefaultParagraphFont"/>
    <w:uiPriority w:val="1"/>
    <w:rsid w:val="004E634F"/>
    <w:rPr>
      <w:rFonts w:ascii="Arial" w:hAnsi="Arial"/>
      <w:b w:val="false"/>
      <w:caps w:val="false"/>
      <w:smallCaps w:val="false"/>
      <w:color w:val="000000" w:themeColor="text1"/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40BFD"/>
    <w:pPr>
      <w:spacing w:after="200"/>
    </w:pPr>
    <w:rPr>
      <w:i/>
      <w:iCs/>
      <w:color w:val="16145F" w:themeColor="text2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E634F"/>
    <w:pPr>
      <w:pBdr>
        <w:top w:val="single" w:color="007DC3" w:themeColor="accent1" w:sz="4" w:space="10"/>
        <w:bottom w:val="single" w:color="007DC3" w:themeColor="accent1" w:sz="4" w:space="10"/>
      </w:pBdr>
      <w:spacing w:before="360" w:after="360"/>
      <w:ind w:left="864" w:right="864"/>
      <w:jc w:val="center"/>
    </w:pPr>
    <w:rPr>
      <w:rFonts w:eastAsiaTheme="majorEastAsia" w:cstheme="majorBidi"/>
      <w:i/>
      <w:iCs/>
      <w:color w:val="007DC3" w:themeColor="accent1"/>
    </w:rPr>
  </w:style>
  <w:style w:type="character" w:styleId="IntenseQuoteChar" w:customStyle="true">
    <w:name w:val="Intense Quote Char"/>
    <w:basedOn w:val="DefaultParagraphFont"/>
    <w:link w:val="IntenseQuote"/>
    <w:uiPriority w:val="60"/>
    <w:semiHidden/>
    <w:rsid w:val="00024960"/>
    <w:rPr>
      <w:rFonts w:ascii="Cambria" w:hAnsi="Cambria" w:eastAsiaTheme="majorEastAsia" w:cstheme="majorBidi"/>
      <w:i/>
      <w:iCs/>
      <w:color w:val="007DC3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E634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E634F"/>
    <w:rPr>
      <w:i/>
      <w:iCs/>
      <w:color w:val="007DC3" w:themeColor="accent1"/>
    </w:rPr>
  </w:style>
  <w:style w:type="character" w:styleId="SubtleReference">
    <w:name w:val="Subtle Reference"/>
    <w:basedOn w:val="DefaultParagraphFont"/>
    <w:uiPriority w:val="67"/>
    <w:semiHidden/>
    <w:rsid w:val="004E634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C40BFD"/>
    <w:rPr>
      <w:b/>
      <w:bCs/>
      <w:smallCaps/>
      <w:color w:val="007DC3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C40BF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C40BFD"/>
    <w:pPr>
      <w:numPr>
        <w:numId w:val="0"/>
      </w:numPr>
      <w:spacing w:before="240" w:after="0" w:line="240" w:lineRule="auto"/>
      <w:outlineLvl w:val="9"/>
    </w:pPr>
    <w:rPr>
      <w:rFonts w:asciiTheme="majorHAnsi" w:hAnsiTheme="majorHAnsi" w:eastAsiaTheme="majorEastAsia" w:cstheme="majorBidi"/>
      <w:b w:val="false"/>
      <w:bCs w:val="false"/>
      <w:color w:val="005D92" w:themeColor="accent1" w:themeShade="BF"/>
      <w:kern w:val="0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D53"/>
    <w:rPr>
      <w:rFonts w:ascii="Tahoma" w:hAnsi="Tahoma" w:cs="Tahoma"/>
      <w:sz w:val="16"/>
      <w:szCs w:val="16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432D53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unhideWhenUsed/>
    <w:rsid w:val="00390D1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50411"/>
    <w:pPr>
      <w:tabs>
        <w:tab w:val="center" w:pos="4513"/>
        <w:tab w:val="right" w:pos="9026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E50411"/>
    <w:rPr>
      <w:rFonts w:ascii="Cambria" w:hAnsi="Cambria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50411"/>
    <w:pPr>
      <w:tabs>
        <w:tab w:val="center" w:pos="4513"/>
        <w:tab w:val="right" w:pos="9026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50411"/>
    <w:rPr>
      <w:rFonts w:ascii="Cambria" w:hAnsi="Cambria"/>
      <w:lang w:eastAsia="en-US"/>
    </w:rPr>
  </w:style>
  <w:style w:type="paragraph" w:styleId="DJRmainheadingsmallbanner" w:customStyle="true">
    <w:name w:val="DJR main heading small banner"/>
    <w:uiPriority w:val="8"/>
    <w:rsid w:val="00E50411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styleId="DJRmainsubheadingsmallbanner" w:customStyle="true">
    <w:name w:val="DJR main subheading small banner"/>
    <w:uiPriority w:val="8"/>
    <w:rsid w:val="00E50411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Default" w:customStyle="true">
    <w:name w:val="Default"/>
    <w:rsid w:val="00696F91"/>
    <w:pPr>
      <w:autoSpaceDE w:val="false"/>
      <w:autoSpaceDN w:val="false"/>
      <w:adjustRightInd w:val="false"/>
    </w:pPr>
    <w:rPr>
      <w:rFonts w:ascii="Arial" w:hAnsi="Arial" w:eastAsia="Calibri" w:cs="Arial"/>
      <w:color w:val="000000"/>
      <w:sz w:val="24"/>
      <w:szCs w:val="24"/>
    </w:rPr>
  </w:style>
  <w:style w:type="paragraph" w:styleId="FGInteractionText" w:customStyle="true">
    <w:name w:val="FG_Interaction_Text"/>
    <w:basedOn w:val="Normal"/>
    <w:link w:val="FGInteractionTextChar"/>
    <w:qFormat/>
    <w:rsid w:val="005219E8"/>
    <w:pPr>
      <w:spacing w:before="120" w:after="120"/>
    </w:pPr>
    <w:rPr>
      <w:rFonts w:ascii="Calibri" w:hAnsi="Calibri"/>
      <w:color w:val="0070C0"/>
    </w:rPr>
  </w:style>
  <w:style w:type="character" w:styleId="FGInteractionTextChar" w:customStyle="true">
    <w:name w:val="FG_Interaction_Text Char"/>
    <w:link w:val="FGInteractionText"/>
    <w:rsid w:val="005219E8"/>
    <w:rPr>
      <w:rFonts w:ascii="Calibri" w:hAnsi="Calibri"/>
      <w:color w:val="0070C0"/>
      <w:lang w:eastAsia="en-US"/>
    </w:rPr>
  </w:style>
  <w:style w:type="character" w:styleId="ManualNormalChar" w:customStyle="true">
    <w:name w:val="Manual Normal Char"/>
    <w:link w:val="ManualNormal"/>
    <w:locked/>
    <w:rsid w:val="00744330"/>
    <w:rPr>
      <w:rFonts w:asciiTheme="minorHAnsi" w:hAnsiTheme="minorHAnsi" w:cstheme="minorHAnsi"/>
      <w:color w:val="000000"/>
      <w:lang w:val="en-US" w:eastAsia="en-US"/>
    </w:rPr>
  </w:style>
  <w:style w:type="paragraph" w:styleId="ManualNormal" w:customStyle="true">
    <w:name w:val="Manual Normal"/>
    <w:basedOn w:val="Normal"/>
    <w:link w:val="ManualNormalChar"/>
    <w:autoRedefine/>
    <w:qFormat/>
    <w:rsid w:val="00744330"/>
    <w:pPr>
      <w:spacing w:before="120" w:after="120" w:line="276" w:lineRule="auto"/>
    </w:pPr>
    <w:rPr>
      <w:rFonts w:asciiTheme="minorHAnsi" w:hAnsiTheme="minorHAnsi" w:cstheme="minorHAnsi"/>
      <w:color w:val="000000"/>
      <w:lang w:val="en-US"/>
    </w:rPr>
  </w:style>
  <w:style w:type="character" w:styleId="TableHeadersChar" w:customStyle="true">
    <w:name w:val="Table Headers Char"/>
    <w:link w:val="TableHeaders"/>
    <w:locked/>
    <w:rsid w:val="005219E8"/>
    <w:rPr>
      <w:rFonts w:ascii="Tahoma" w:hAnsi="Tahoma" w:cs="Tahoma"/>
      <w:b/>
      <w:color w:val="000000"/>
      <w:lang w:val="en-US" w:eastAsia="en-US"/>
    </w:rPr>
  </w:style>
  <w:style w:type="paragraph" w:styleId="TableHeaders" w:customStyle="true">
    <w:name w:val="Table Headers"/>
    <w:basedOn w:val="ManualNormal"/>
    <w:link w:val="TableHeadersChar"/>
    <w:autoRedefine/>
    <w:qFormat/>
    <w:rsid w:val="005219E8"/>
    <w:rPr>
      <w:rFonts w:ascii="Tahoma" w:hAnsi="Tahoma" w:cs="Tahoma"/>
      <w:b/>
    </w:rPr>
  </w:style>
  <w:style w:type="paragraph" w:styleId="DASNormal" w:customStyle="true">
    <w:name w:val="DAS Normal"/>
    <w:basedOn w:val="Normal"/>
    <w:link w:val="DASNormalChar"/>
    <w:autoRedefine/>
    <w:uiPriority w:val="99"/>
    <w:rsid w:val="00C81526"/>
    <w:pPr>
      <w:spacing w:before="120" w:after="120"/>
    </w:pPr>
    <w:rPr>
      <w:rFonts w:ascii="Arial" w:hAnsi="Arial" w:cs="Arial"/>
      <w:lang w:val="en-US"/>
    </w:rPr>
  </w:style>
  <w:style w:type="character" w:styleId="DASNormalChar" w:customStyle="true">
    <w:name w:val="DAS Normal Char"/>
    <w:link w:val="DASNormal"/>
    <w:uiPriority w:val="99"/>
    <w:rsid w:val="00C81526"/>
    <w:rPr>
      <w:rFonts w:ascii="Arial" w:hAnsi="Arial" w:cs="Arial"/>
      <w:lang w:val="en-US" w:eastAsia="en-US"/>
    </w:rPr>
  </w:style>
  <w:style w:type="paragraph" w:styleId="DASNotebox" w:customStyle="true">
    <w:name w:val="DAS Note box"/>
    <w:basedOn w:val="Normal"/>
    <w:link w:val="DASNoteboxChar"/>
    <w:uiPriority w:val="99"/>
    <w:rsid w:val="00C81526"/>
    <w:pPr>
      <w:keepNext/>
      <w:spacing w:before="60" w:after="60" w:line="276" w:lineRule="auto"/>
    </w:pPr>
    <w:rPr>
      <w:rFonts w:ascii="Tahoma" w:hAnsi="Tahoma" w:cs="Tahoma"/>
      <w:b/>
      <w:sz w:val="22"/>
      <w:szCs w:val="22"/>
    </w:rPr>
  </w:style>
  <w:style w:type="character" w:styleId="DASNoteboxChar" w:customStyle="true">
    <w:name w:val="DAS Note box Char"/>
    <w:link w:val="DASNotebox"/>
    <w:uiPriority w:val="99"/>
    <w:rsid w:val="00C81526"/>
    <w:rPr>
      <w:rFonts w:ascii="Tahoma" w:hAnsi="Tahoma" w:cs="Tahoma"/>
      <w:b/>
      <w:sz w:val="22"/>
      <w:szCs w:val="22"/>
      <w:lang w:eastAsia="en-US"/>
    </w:rPr>
  </w:style>
  <w:style w:type="character" w:styleId="UnresolvedMention1" w:customStyle="true">
    <w:name w:val="Unresolved Mention1"/>
    <w:basedOn w:val="DefaultParagraphFont"/>
    <w:uiPriority w:val="99"/>
    <w:semiHidden/>
    <w:unhideWhenUsed/>
    <w:rsid w:val="00571A74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D3F7C"/>
    <w:rPr>
      <w:color w:val="808080"/>
      <w:shd w:val="clear" w:color="auto" w:fill="E6E6E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10737442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001459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encoding w:val="macintosh"/>
  <w:optimizeForBrowser/>
  <w:relyOnVML/>
  <w:allowPNG/>
</w:webSettings>
</file>

<file path=word/_rels/document.xml.rels><?xml version="1.0" encoding="UTF-8"?>
<Relationships xmlns="http://schemas.openxmlformats.org/package/2006/relationships">
   <Relationship Target="footer1.xml" Type="http://schemas.openxmlformats.org/officeDocument/2006/relationships/footer" Id="rId13"/>
   <Relationship Target="header4.xml" Type="http://schemas.openxmlformats.org/officeDocument/2006/relationships/header" Id="rId18"/>
   <Relationship Target="header7.xml" Type="http://schemas.openxmlformats.org/officeDocument/2006/relationships/header" Id="rId26"/>
   <Relationship Target="media/image14.png" Type="http://schemas.openxmlformats.org/officeDocument/2006/relationships/image" Id="rId39"/>
   <Relationship TargetMode="External" Target="file:///G:\Purchasing%20Operations\Purchasing%20Support%20Centre\RK\Supplier%20Portal%20WIP\WIP\Supplier%20Portal%20Manage%20My%20Site%20WIP.docx" Type="http://schemas.openxmlformats.org/officeDocument/2006/relationships/hyperlink" Id="rId21"/>
   <Relationship Target="media/image10.png" Type="http://schemas.openxmlformats.org/officeDocument/2006/relationships/image" Id="rId34"/>
   <Relationship Target="media/image17.png" Type="http://schemas.openxmlformats.org/officeDocument/2006/relationships/image" Id="rId42"/>
   <Relationship Target="media/image20.png" Type="http://schemas.openxmlformats.org/officeDocument/2006/relationships/image" Id="rId47"/>
   <Relationship Target="media/image22.png" Type="http://schemas.openxmlformats.org/officeDocument/2006/relationships/image" Id="rId50"/>
   <Relationship Target="media/image26.png" Type="http://schemas.openxmlformats.org/officeDocument/2006/relationships/image" Id="rId55"/>
   <Relationship Target="media/image31.png" Type="http://schemas.openxmlformats.org/officeDocument/2006/relationships/image" Id="rId63"/>
   <Relationship Target="theme/theme1.xml" Type="http://schemas.openxmlformats.org/officeDocument/2006/relationships/theme" Id="rId68"/>
   <Relationship Target="settings.xml" Type="http://schemas.openxmlformats.org/officeDocument/2006/relationships/settings" Id="rId7"/>
   <Relationship Target="../customXml/item2.xml" Type="http://schemas.openxmlformats.org/officeDocument/2006/relationships/customXml" Id="rId2"/>
   <Relationship Target="footer3.xml" Type="http://schemas.openxmlformats.org/officeDocument/2006/relationships/footer" Id="rId16"/>
   <Relationship Target="header9.xml" Type="http://schemas.openxmlformats.org/officeDocument/2006/relationships/header" Id="rId29"/>
   <Relationship Target="../customXml/item1.xml" Type="http://schemas.openxmlformats.org/officeDocument/2006/relationships/customXml" Id="rId1"/>
   <Relationship Target="styles.xml" Type="http://schemas.openxmlformats.org/officeDocument/2006/relationships/styles" Id="rId6"/>
   <Relationship Target="header1.xml" Type="http://schemas.openxmlformats.org/officeDocument/2006/relationships/header" Id="rId11"/>
   <Relationship Target="header6.xml" Type="http://schemas.openxmlformats.org/officeDocument/2006/relationships/header" Id="rId24"/>
   <Relationship Target="media/image9.png" Type="http://schemas.openxmlformats.org/officeDocument/2006/relationships/image" Id="rId32"/>
   <Relationship Target="media/image12.png" Type="http://schemas.openxmlformats.org/officeDocument/2006/relationships/image" Id="rId37"/>
   <Relationship Target="media/image15.png" Type="http://schemas.openxmlformats.org/officeDocument/2006/relationships/image" Id="rId40"/>
   <Relationship Target="header13.xml" Type="http://schemas.openxmlformats.org/officeDocument/2006/relationships/header" Id="rId45"/>
   <Relationship Target="media/image25.png" Type="http://schemas.openxmlformats.org/officeDocument/2006/relationships/image" Id="rId53"/>
   <Relationship Target="media/image28.png" Type="http://schemas.openxmlformats.org/officeDocument/2006/relationships/image" Id="rId58"/>
   <Relationship Target="fontTable.xml" Type="http://schemas.openxmlformats.org/officeDocument/2006/relationships/fontTable" Id="rId66"/>
   <Relationship Target="numbering.xml" Type="http://schemas.openxmlformats.org/officeDocument/2006/relationships/numbering" Id="rId5"/>
   <Relationship Target="header3.xml" Type="http://schemas.openxmlformats.org/officeDocument/2006/relationships/header" Id="rId15"/>
   <Relationship Target="media/image5.png" Type="http://schemas.openxmlformats.org/officeDocument/2006/relationships/image" Id="rId23"/>
   <Relationship Target="header8.xml" Type="http://schemas.openxmlformats.org/officeDocument/2006/relationships/header" Id="rId28"/>
   <Relationship TargetMode="External" Target="mailto:SupplierSupport@justice.vic.gov.au" Type="http://schemas.openxmlformats.org/officeDocument/2006/relationships/hyperlink" Id="rId36"/>
   <Relationship Target="media/image21.png" Type="http://schemas.openxmlformats.org/officeDocument/2006/relationships/image" Id="rId49"/>
   <Relationship Target="media/image27.png" Type="http://schemas.openxmlformats.org/officeDocument/2006/relationships/image" Id="rId57"/>
   <Relationship Target="header18.xml" Type="http://schemas.openxmlformats.org/officeDocument/2006/relationships/header" Id="rId61"/>
   <Relationship Target="endnotes.xml" Type="http://schemas.openxmlformats.org/officeDocument/2006/relationships/endnotes" Id="rId10"/>
   <Relationship Target="footer4.xml" Type="http://schemas.openxmlformats.org/officeDocument/2006/relationships/footer" Id="rId19"/>
   <Relationship Target="header10.xml" Type="http://schemas.openxmlformats.org/officeDocument/2006/relationships/header" Id="rId31"/>
   <Relationship Target="media/image18.png" Type="http://schemas.openxmlformats.org/officeDocument/2006/relationships/image" Id="rId44"/>
   <Relationship Target="media/image24.png" Type="http://schemas.openxmlformats.org/officeDocument/2006/relationships/image" Id="rId52"/>
   <Relationship Target="header17.xml" Type="http://schemas.openxmlformats.org/officeDocument/2006/relationships/header" Id="rId60"/>
   <Relationship Target="header20.xml" Type="http://schemas.openxmlformats.org/officeDocument/2006/relationships/header" Id="rId65"/>
   <Relationship Target="../customXml/item4.xml" Type="http://schemas.openxmlformats.org/officeDocument/2006/relationships/customXml" Id="rId4"/>
   <Relationship Target="footnotes.xml" Type="http://schemas.openxmlformats.org/officeDocument/2006/relationships/footnotes" Id="rId9"/>
   <Relationship Target="footer2.xml" Type="http://schemas.openxmlformats.org/officeDocument/2006/relationships/footer" Id="rId14"/>
   <Relationship Target="header5.xml" Type="http://schemas.openxmlformats.org/officeDocument/2006/relationships/header" Id="rId22"/>
   <Relationship Target="media/image7.png" Type="http://schemas.openxmlformats.org/officeDocument/2006/relationships/image" Id="rId27"/>
   <Relationship Target="media/image8.png" Type="http://schemas.openxmlformats.org/officeDocument/2006/relationships/image" Id="rId30"/>
   <Relationship Target="media/image11.png" Type="http://schemas.openxmlformats.org/officeDocument/2006/relationships/image" Id="rId35"/>
   <Relationship Target="header12.xml" Type="http://schemas.openxmlformats.org/officeDocument/2006/relationships/header" Id="rId43"/>
   <Relationship Target="header14.xml" Type="http://schemas.openxmlformats.org/officeDocument/2006/relationships/header" Id="rId48"/>
   <Relationship Target="header16.xml" Type="http://schemas.openxmlformats.org/officeDocument/2006/relationships/header" Id="rId56"/>
   <Relationship Target="header19.xml" Type="http://schemas.openxmlformats.org/officeDocument/2006/relationships/header" Id="rId64"/>
   <Relationship Target="webSettings.xml" Type="http://schemas.openxmlformats.org/officeDocument/2006/relationships/webSettings" Id="rId8"/>
   <Relationship Target="media/image23.png" Type="http://schemas.openxmlformats.org/officeDocument/2006/relationships/image" Id="rId51"/>
   <Relationship Target="../customXml/item3.xml" Type="http://schemas.openxmlformats.org/officeDocument/2006/relationships/customXml" Id="rId3"/>
   <Relationship Target="header2.xml" Type="http://schemas.openxmlformats.org/officeDocument/2006/relationships/header" Id="rId12"/>
   <Relationship Target="media/image1.jpeg" Type="http://schemas.openxmlformats.org/officeDocument/2006/relationships/image" Id="rId17"/>
   <Relationship Target="media/image6.png" Type="http://schemas.openxmlformats.org/officeDocument/2006/relationships/image" Id="rId25"/>
   <Relationship Target="header11.xml" Type="http://schemas.openxmlformats.org/officeDocument/2006/relationships/header" Id="rId33"/>
   <Relationship Target="media/image13.png" Type="http://schemas.openxmlformats.org/officeDocument/2006/relationships/image" Id="rId38"/>
   <Relationship Target="media/image19.png" Type="http://schemas.openxmlformats.org/officeDocument/2006/relationships/image" Id="rId46"/>
   <Relationship Target="media/image29.png" Type="http://schemas.openxmlformats.org/officeDocument/2006/relationships/image" Id="rId59"/>
   <Relationship Target="glossary/document.xml" Type="http://schemas.openxmlformats.org/officeDocument/2006/relationships/glossaryDocument" Id="rId67"/>
   <Relationship TargetMode="External" Target="file:///G:\Purchasing%20Operations\Purchasing%20Support%20Centre\RK\Supplier%20Portal%20WIP\WIP\Supplier%20Portal%20Manage%20My%20Site%20WIP.docx" Type="http://schemas.openxmlformats.org/officeDocument/2006/relationships/hyperlink" Id="rId20"/>
   <Relationship Target="media/image16.png" Type="http://schemas.openxmlformats.org/officeDocument/2006/relationships/image" Id="rId41"/>
   <Relationship Target="header15.xml" Type="http://schemas.openxmlformats.org/officeDocument/2006/relationships/header" Id="rId54"/>
   <Relationship Target="media/image30.png" Type="http://schemas.openxmlformats.org/officeDocument/2006/relationships/image" Id="rId62"/>
</Relationships>

</file>

<file path=word/_rels/footer4.xml.rels><?xml version="1.0" encoding="UTF-8"?>
<Relationships xmlns="http://schemas.openxmlformats.org/package/2006/relationships">
   <Relationship Target="media/image3.jpeg" Type="http://schemas.openxmlformats.org/officeDocument/2006/relationships/image" Id="rId1"/>
</Relationships>

</file>

<file path=word/_rels/header10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11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12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13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14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15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16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17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18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19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20.xml.rels><?xml version="1.0" encoding="UTF-8"?>
<Relationships xmlns="http://schemas.openxmlformats.org/package/2006/relationships">
   <Relationship Target="media/image2.png" Type="http://schemas.openxmlformats.org/officeDocument/2006/relationships/image" Id="rId1"/>
</Relationships>

</file>

<file path=word/_rels/header4.xml.rels><?xml version="1.0" encoding="UTF-8"?>
<Relationships xmlns="http://schemas.openxmlformats.org/package/2006/relationships">
   <Relationship Target="media/image2.png" Type="http://schemas.openxmlformats.org/officeDocument/2006/relationships/image" Id="rId1"/>
</Relationships>

</file>

<file path=word/_rels/header5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6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7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8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header9.xml.rels><?xml version="1.0" encoding="UTF-8"?>
<Relationships xmlns="http://schemas.openxmlformats.org/package/2006/relationships">
   <Relationship Target="media/image4.png" Type="http://schemas.openxmlformats.org/officeDocument/2006/relationships/image" Id="rId1"/>
</Relationships>

</file>

<file path=word/_rels/settings.xml.rels><?xml version="1.0" encoding="UTF-8"?>
<Relationships xmlns="http://schemas.openxmlformats.org/package/2006/relationships">
   <Relationship TargetMode="External" Target="file:///C:\Users\kastephe\AppData\Local\Temp\notesFD1382\Report%20with%20small%20banner.dotx" Type="http://schemas.openxmlformats.org/officeDocument/2006/relationships/attachedTemplate" Id="rId1"/>
</Relationships>

</file>

<file path=word/glossary/_rels/document.xml.rels><?xml version="1.0" encoding="UTF-8"?>
<Relationships xmlns="http://schemas.openxmlformats.org/package/2006/relationships">
   <Relationship Target="webSettings.xml" Type="http://schemas.openxmlformats.org/officeDocument/2006/relationships/webSettings" Id="rId3"/>
   <Relationship Target="settings.xml" Type="http://schemas.openxmlformats.org/officeDocument/2006/relationships/settings" Id="rId2"/>
   <Relationship Target="styles.xml" Type="http://schemas.openxmlformats.org/officeDocument/2006/relationships/styles" Id="rId1"/>
   <Relationship Target="fontTable.xml" Type="http://schemas.openxmlformats.org/officeDocument/2006/relationships/fontTable" Id="rId4"/>
</Relationships>

</file>

<file path=word/glossary/document.xml><?xml version="1.0" encoding="utf-8"?>
<w:glossary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ocParts>
    <w:docPart>
      <w:docPartPr>
        <w:name w:val="A227BD6BD3A84245A72EC3AD690EB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57063-E66D-4582-B99D-471CFA5ED6F0}"/>
      </w:docPartPr>
      <w:docPartBody>
        <w:p w:rsidR="00C10F36" w:rsidRDefault="00E03879">
          <w:pPr>
            <w:pStyle w:val="A227BD6BD3A84245A72EC3AD690EB9CD"/>
          </w:pPr>
          <w:r w:rsidRPr="002645BC">
            <w:t>Document title</w:t>
          </w:r>
        </w:p>
      </w:docPartBody>
    </w:docPart>
  </w:docParts>
</w:glossaryDocument>
</file>

<file path=word/glossary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켶禐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w="http://schemas.openxmlformats.org/wordprocessingml/2006/main" xmlns:m="http://schemas.openxmlformats.org/officeDocument/2006/math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mc:Ignorable="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26E"/>
    <w:rsid w:val="00010945"/>
    <w:rsid w:val="000136BE"/>
    <w:rsid w:val="00026FCA"/>
    <w:rsid w:val="001D1570"/>
    <w:rsid w:val="002373C1"/>
    <w:rsid w:val="00526A18"/>
    <w:rsid w:val="005B6DAC"/>
    <w:rsid w:val="005D69A5"/>
    <w:rsid w:val="00775C53"/>
    <w:rsid w:val="008A426E"/>
    <w:rsid w:val="00B25131"/>
    <w:rsid w:val="00B91AB5"/>
    <w:rsid w:val="00BC6D8A"/>
    <w:rsid w:val="00C10F36"/>
    <w:rsid w:val="00CD6232"/>
    <w:rsid w:val="00D439C5"/>
    <w:rsid w:val="00D52721"/>
    <w:rsid w:val="00E03879"/>
    <w:rsid w:val="00E44980"/>
    <w:rsid w:val="00F62359"/>
    <w:rsid w:val="00F9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">
  <w:docDefaults>
    <w:rPrDefault>
      <w:rPr>
        <w:rFonts w:asciiTheme="minorHAnsi" w:hAnsiTheme="minorHAnsi" w:eastAsiaTheme="minorEastAsia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A227BD6BD3A84245A72EC3AD690EB9CD" w:customStyle="true">
    <w:name w:val="A227BD6BD3A84245A72EC3AD690EB9CD"/>
  </w:style>
  <w:style w:type="paragraph" w:styleId="59019CE761EA41D8A478B2B2BD20981E" w:customStyle="true">
    <w:name w:val="59019CE761EA41D8A478B2B2BD20981E"/>
  </w:style>
  <w:style w:type="paragraph" w:styleId="02CE158D5D2D45A5A798DF7DD6B49397" w:customStyle="true">
    <w:name w:val="02CE158D5D2D45A5A798DF7DD6B49397"/>
  </w:style>
  <w:style w:type="paragraph" w:styleId="D0726AAB32184C15B98F5E2AC971F5B4" w:customStyle="true">
    <w:name w:val="D0726AAB32184C15B98F5E2AC971F5B4"/>
  </w:style>
  <w:style w:type="paragraph" w:styleId="119C2C1A4E644C809CC81336D157E64B" w:customStyle="true">
    <w:name w:val="119C2C1A4E644C809CC81336D157E64B"/>
  </w:style>
  <w:style w:type="paragraph" w:styleId="F9A9C549C29E4B8C86F0974B2C159AB9" w:customStyle="true">
    <w:name w:val="F9A9C549C29E4B8C86F0974B2C159AB9"/>
  </w:style>
  <w:style w:type="paragraph" w:styleId="1F0BEA6B4E7649DD8E20B4C45A5446E1" w:customStyle="true">
    <w:name w:val="1F0BEA6B4E7649DD8E20B4C45A5446E1"/>
  </w:style>
  <w:style w:type="paragraph" w:styleId="D2A6C349981447D2A2633DA787C679DF" w:customStyle="true">
    <w:name w:val="D2A6C349981447D2A2633DA787C679DF"/>
  </w:style>
  <w:style w:type="paragraph" w:styleId="726FE2CEF7454358899E5D5D72781E92" w:customStyle="true">
    <w:name w:val="726FE2CEF7454358899E5D5D72781E92"/>
  </w:style>
  <w:style w:type="paragraph" w:styleId="0EF76C6A2AA947A9ADA027026BEC7DC6" w:customStyle="true">
    <w:name w:val="0EF76C6A2AA947A9ADA027026BEC7DC6"/>
  </w:style>
  <w:style w:type="paragraph" w:styleId="B3B33A74424340D4A3523EB15A19886D" w:customStyle="true">
    <w:name w:val="B3B33A74424340D4A3523EB15A19886D"/>
  </w:style>
  <w:style w:type="paragraph" w:styleId="1CED6F6E4C86482E9A5910A960F1E32D" w:customStyle="true">
    <w:name w:val="1CED6F6E4C86482E9A5910A960F1E32D"/>
  </w:style>
  <w:style w:type="paragraph" w:styleId="5D7FDC3BB8F7402EA67F773A3575E3A4" w:customStyle="true">
    <w:name w:val="5D7FDC3BB8F7402EA67F773A3575E3A4"/>
  </w:style>
  <w:style w:type="paragraph" w:styleId="7453A910711546C0A36C07D20C8AD4B4" w:customStyle="true">
    <w:name w:val="7453A910711546C0A36C07D20C8AD4B4"/>
  </w:style>
  <w:style w:type="paragraph" w:styleId="25F9BA92F7584DDD830F4BD7D05ABA29" w:customStyle="true">
    <w:name w:val="25F9BA92F7584DDD830F4BD7D05ABA29"/>
  </w:style>
  <w:style w:type="paragraph" w:styleId="116BF1A3F5524DF79AFE382ECF0313DF" w:customStyle="true">
    <w:name w:val="116BF1A3F5524DF79AFE382ECF0313DF"/>
  </w:style>
  <w:style w:type="paragraph" w:styleId="1739FE6205A24C9EA46DCB8D49379403" w:customStyle="true">
    <w:name w:val="1739FE6205A24C9EA46DCB8D49379403"/>
  </w:style>
  <w:style w:type="paragraph" w:styleId="9F2A94899CFD43F5961FE8D90DF3E0CC" w:customStyle="true">
    <w:name w:val="9F2A94899CFD43F5961FE8D90DF3E0CC"/>
  </w:style>
  <w:style w:type="paragraph" w:styleId="9293A3E9D4FE468A9D29DAC44556C22B" w:customStyle="true">
    <w:name w:val="9293A3E9D4FE468A9D29DAC44556C22B"/>
  </w:style>
  <w:style w:type="character" w:styleId="Strong">
    <w:name w:val="Strong"/>
    <w:uiPriority w:val="22"/>
    <w:rPr>
      <w:b/>
      <w:bCs/>
    </w:rPr>
  </w:style>
  <w:style w:type="paragraph" w:styleId="CB76CA2CD9274CFCB0E68A44C7B99083" w:customStyle="true">
    <w:name w:val="CB76CA2CD9274CFCB0E68A44C7B99083"/>
  </w:style>
  <w:style w:type="paragraph" w:styleId="069F50CC04BB43D581FC3D20C32A1676" w:customStyle="true">
    <w:name w:val="069F50CC04BB43D581FC3D20C32A1676"/>
  </w:style>
  <w:style w:type="paragraph" w:styleId="26DCB5E387924D3088C4CB7300D24136" w:customStyle="true">
    <w:name w:val="26DCB5E387924D3088C4CB7300D24136"/>
  </w:style>
  <w:style w:type="paragraph" w:styleId="2C96A4D7D6E943ED90B3C7F9947D0562" w:customStyle="true">
    <w:name w:val="2C96A4D7D6E943ED90B3C7F9947D0562"/>
  </w:style>
  <w:style w:type="paragraph" w:styleId="3CF56D4CEBD4409EB02E618413206951" w:customStyle="true">
    <w:name w:val="3CF56D4CEBD4409EB02E618413206951"/>
  </w:style>
  <w:style w:type="paragraph" w:styleId="FE183A3F244C42E2AB77E0B9BB5E8B4E" w:customStyle="true">
    <w:name w:val="FE183A3F244C42E2AB77E0B9BB5E8B4E"/>
  </w:style>
  <w:style w:type="paragraph" w:styleId="C762C44B9F94494EAE69D5A70C351DF9" w:customStyle="true">
    <w:name w:val="C762C44B9F94494EAE69D5A70C351DF9"/>
  </w:style>
  <w:style w:type="paragraph" w:styleId="DCAF7BFD23F54452983F7C8799D795F0" w:customStyle="true">
    <w:name w:val="DCAF7BFD23F54452983F7C8799D795F0"/>
  </w:style>
  <w:style w:type="paragraph" w:styleId="7ED2836B184A4727BD2594BB8204AF0D" w:customStyle="true">
    <w:name w:val="7ED2836B184A4727BD2594BB8204AF0D"/>
  </w:style>
  <w:style w:type="paragraph" w:styleId="7B4470875A2F4F16B1FA458ABC2907BB" w:customStyle="true">
    <w:name w:val="7B4470875A2F4F16B1FA458ABC2907BB"/>
  </w:style>
  <w:style w:type="paragraph" w:styleId="E33624D53B744A879BFDAD84FEE4446B" w:customStyle="true">
    <w:name w:val="E33624D53B744A879BFDAD84FEE4446B"/>
  </w:style>
  <w:style w:type="paragraph" w:styleId="054B2A4EA4EA41DAA84948A644E37A47" w:customStyle="true">
    <w:name w:val="054B2A4EA4EA41DAA84948A644E37A47"/>
  </w:style>
  <w:style w:type="paragraph" w:styleId="AAB8ECE9F9D34FDFB0D2D0DA7B82566A" w:customStyle="true">
    <w:name w:val="AAB8ECE9F9D34FDFB0D2D0DA7B82566A"/>
  </w:style>
  <w:style w:type="paragraph" w:styleId="8442418D385241E990B40C193DDDDF41" w:customStyle="true">
    <w:name w:val="8442418D385241E990B40C193DDDDF41"/>
    <w:rsid w:val="008A426E"/>
  </w:style>
  <w:style w:type="paragraph" w:styleId="FA19F3DD19924329B8A0E1179C50378C" w:customStyle="true">
    <w:name w:val="FA19F3DD19924329B8A0E1179C50378C"/>
    <w:rsid w:val="008A426E"/>
  </w:style>
  <w:style w:type="paragraph" w:styleId="20A7BC5A1730453291CE3DAA2C8F4282" w:customStyle="true">
    <w:name w:val="20A7BC5A1730453291CE3DAA2C8F4282"/>
    <w:rsid w:val="008A426E"/>
  </w:style>
  <w:style w:type="paragraph" w:styleId="B3AFC0B10EAC45809347A5B50D0F333D" w:customStyle="true">
    <w:name w:val="B3AFC0B10EAC45809347A5B50D0F333D"/>
    <w:rsid w:val="008A426E"/>
  </w:style>
  <w:style w:type="paragraph" w:styleId="E9DA0C5CED2145FA97EB700FFABFCF8D" w:customStyle="true">
    <w:name w:val="E9DA0C5CED2145FA97EB700FFABFCF8D"/>
    <w:rsid w:val="00C10F36"/>
  </w:style>
  <w:style w:type="paragraph" w:styleId="0075C7DD50094EA79700B65FAB920DFC" w:customStyle="true">
    <w:name w:val="0075C7DD50094EA79700B65FAB920DFC"/>
    <w:rsid w:val="00C10F36"/>
  </w:style>
  <w:style w:type="paragraph" w:styleId="FFA25A566D2B4F5896D954C3F5CFA585" w:customStyle="true">
    <w:name w:val="FFA25A566D2B4F5896D954C3F5CFA585"/>
    <w:rsid w:val="00C10F36"/>
  </w:style>
  <w:style w:type="paragraph" w:styleId="0B4C5CC077D54C979E4838C8FE98FC2C" w:customStyle="true">
    <w:name w:val="0B4C5CC077D54C979E4838C8FE98FC2C"/>
    <w:rsid w:val="00C10F36"/>
  </w:style>
  <w:style w:type="paragraph" w:styleId="F9A19807C1EA4B998AA6FFB2472567C8" w:customStyle="true">
    <w:name w:val="F9A19807C1EA4B998AA6FFB2472567C8"/>
    <w:rsid w:val="00E44980"/>
  </w:style>
  <w:style w:type="paragraph" w:styleId="6221811628A9445A8A5F5F79F2126689" w:customStyle="true">
    <w:name w:val="6221811628A9445A8A5F5F79F2126689"/>
    <w:rsid w:val="00E44980"/>
  </w:style>
  <w:style w:type="paragraph" w:styleId="4D4F458FF9FE4BB1B1F8DD56D7DA0E87" w:customStyle="true">
    <w:name w:val="4D4F458FF9FE4BB1B1F8DD56D7DA0E87"/>
    <w:rsid w:val="00D52721"/>
  </w:style>
  <w:style w:type="paragraph" w:styleId="958AE20AB94A479881595F96DDE8CC43" w:customStyle="true">
    <w:name w:val="958AE20AB94A479881595F96DDE8CC43"/>
    <w:rsid w:val="001D1570"/>
  </w:style>
</w:styles>
</file>

<file path=word/glossary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DJR theme">
  <a:themeElements>
    <a:clrScheme name="DJR report">
      <a:dk1>
        <a:sysClr val="windowText" lastClr="000000"/>
      </a:dk1>
      <a:lt1>
        <a:sysClr val="window" lastClr="FFFFFF"/>
      </a:lt1>
      <a:dk2>
        <a:srgbClr val="16145F"/>
      </a:dk2>
      <a:lt2>
        <a:srgbClr val="D8D8D8"/>
      </a:lt2>
      <a:accent1>
        <a:srgbClr val="007DC3"/>
      </a:accent1>
      <a:accent2>
        <a:srgbClr val="00529B"/>
      </a:accent2>
      <a:accent3>
        <a:srgbClr val="16145F"/>
      </a:accent3>
      <a:accent4>
        <a:srgbClr val="6E6C9D"/>
      </a:accent4>
      <a:accent5>
        <a:srgbClr val="595959"/>
      </a:accent5>
      <a:accent6>
        <a:srgbClr val="A5A5A5"/>
      </a:accent6>
      <a:hlink>
        <a:srgbClr val="007DC3"/>
      </a:hlink>
      <a:folHlink>
        <a:srgbClr val="00529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_rels/item2.xml.rels><?xml version="1.0" encoding="UTF-8"?>
<Relationships xmlns="http://schemas.openxmlformats.org/package/2006/relationships">
   <Relationship Target="itemProps2.xml" Type="http://schemas.openxmlformats.org/officeDocument/2006/relationships/customXmlProps" Id="rId1"/>
</Relationships>

</file>

<file path=customXml/_rels/item3.xml.rels><?xml version="1.0" encoding="UTF-8"?>
<Relationships xmlns="http://schemas.openxmlformats.org/package/2006/relationships">
   <Relationship Target="itemProps3.xml" Type="http://schemas.openxmlformats.org/officeDocument/2006/relationships/customXmlProps" Id="rId1"/>
</Relationships>

</file>

<file path=customXml/_rels/item4.xml.rels><?xml version="1.0" encoding="UTF-8"?>
<Relationships xmlns="http://schemas.openxmlformats.org/package/2006/relationships">
   <Relationship Target="itemProps4.xml" Type="http://schemas.openxmlformats.org/officeDocument/2006/relationships/customXmlProps" Id="rId1"/>
</Relationships>
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393622A36A83A7439E16E842C7933804" ma:contentTypeName="Document" ma:contentTypeScope="" ma:contentTypeVersion="7" ma:versionID="d3180e1e214dade740073238049de9d5">
  <xsd:schema xmlns:xsd="http://www.w3.org/2001/XMLSchema" xmlns:ns3="c93116ac-fc53-426d-9414-a1cb3b1334eb" xmlns:ns4="2b6d1dba-04ef-4144-a85c-43d78b7787a5" xmlns:p="http://schemas.microsoft.com/office/2006/metadata/properties" xmlns:xs="http://www.w3.org/2001/XMLSchema" ma:fieldsID="f8b23910c32d8807e43106a1d1f92fdf" ma:root="true" ns3:_="" ns4:_="" targetNamespace="http://schemas.microsoft.com/office/2006/metadata/properties">
    <xsd:import namespace="c93116ac-fc53-426d-9414-a1cb3b1334eb"/>
    <xsd:import namespace="2b6d1dba-04ef-4144-a85c-43d78b7787a5"/>
    <xsd:element name="properties">
      <xsd:complexType>
        <xsd:sequence>
          <xsd:element name="documentManagement">
            <xsd:complexType>
              <xsd:all>
                <xsd:element minOccurs="0" ref="ns3:MediaServiceMetadata"/>
                <xsd:element minOccurs="0" ref="ns3:MediaServiceFastMetadata"/>
                <xsd:element minOccurs="0" ref="ns4:SharedWithUsers"/>
                <xsd:element minOccurs="0" ref="ns4:SharedWithDetails"/>
                <xsd:element minOccurs="0" ref="ns4:SharingHintHash"/>
                <xsd:element minOccurs="0" ref="ns3:MediaServiceAutoKeyPoints"/>
                <xsd:element minOccurs="0" ref="ns3:MediaServiceKeyPoints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93116ac-fc53-426d-9414-a1cb3b1334eb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MediaServiceAutoKeyPoints" ma:hidden="true" ma:index="13" ma:internalName="MediaServiceAutoKeyPoints" ma:readOnly="true" name="MediaServiceAutoKeyPoints" nillable="true">
      <xsd:simpleType>
        <xsd:restriction base="dms:Note"/>
      </xsd:simpleType>
    </xsd:element>
    <xsd:element ma:displayName="KeyPoints" ma:index="14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2b6d1dba-04ef-4144-a85c-43d78b7787a5">
    <xsd:import namespace="http://schemas.microsoft.com/office/2006/documentManagement/types"/>
    <xsd:import namespace="http://schemas.microsoft.com/office/infopath/2007/PartnerControls"/>
    <xsd:element ma:displayName="Shared With" ma:index="10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11" ma:internalName="SharedWithDetails" ma:readOnly="true" name="SharedWithDetails" nillable="true">
      <xsd:simpleType>
        <xsd:restriction base="dms:Note">
          <xsd:maxLength value="255"/>
        </xsd:restriction>
      </xsd:simpleType>
    </xsd:element>
    <xsd:element ma:displayName="Sharing Hint Hash" ma:hidden="true" ma:index="12" ma:internalName="SharingHintHash" ma:readOnly="true" name="SharingHintHash" nillable="true">
      <xsd:simpleType>
        <xsd:restriction base="dms:Text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7E5323-396B-460E-9993-0D6B654394B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b6d1dba-04ef-4144-a85c-43d78b7787a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93116ac-fc53-426d-9414-a1cb3b1334e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1C20DBC-7DED-4FC0-BD80-356A27CBF6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9B65A6-FA15-43DA-B728-A9C595FE8B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A5137D-184F-49D0-9A36-91F8D508C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3116ac-fc53-426d-9414-a1cb3b1334eb"/>
    <ds:schemaRef ds:uri="2b6d1dba-04ef-4144-a85c-43d78b7787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Report with small banner</properties:Template>
  <properties:Company>Department of Justice and Regulation</properties:Company>
  <properties:Pages>23</properties:Pages>
  <properties:Words>1747</properties:Words>
  <properties:Characters>9961</properties:Characters>
  <properties:Lines>83</properties:Lines>
  <properties:Paragraphs>23</properties:Paragraphs>
  <properties:TotalTime>134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11685</properties:CharactersWithSpaces>
  <properties:SharedDoc>false</properties:SharedDoc>
  <properties:HyperlinkBase/>
  <properties:HLinks>
    <vt:vector baseType="variant" size="60">
      <vt:variant>
        <vt:i4>7864376</vt:i4>
      </vt:variant>
      <vt:variant>
        <vt:i4>51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_Toc442704404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_Toc442704403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_Toc442704402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_Toc442704401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_Toc442704400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_Toc442704399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_Toc442704398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2020-09-08T01:24:00Z</dcterms:created>
  <dc:creator/>
  <cp:lastModifiedBy/>
  <cp:lastPrinted>2018-08-21T22:30:00Z</cp:lastPrinted>
  <dcterms:modified xmlns:xsi="http://www.w3.org/2001/XMLSchema-instance" xsi:type="dcterms:W3CDTF">2021-05-13T00:54:00Z</dcterms:modified>
  <cp:revision>11</cp:revision>
  <dc:subject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Language">
    <vt:lpwstr>English</vt:lpwstr>
  </prop:property>
  <prop:property fmtid="{D5CDD505-2E9C-101B-9397-08002B2CF9AE}" pid="3" name="ContentTypeId">
    <vt:lpwstr>0x010100393622A36A83A7439E16E842C7933804</vt:lpwstr>
  </prop:property>
</prop:Properties>
</file>